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74149" w14:textId="77777777" w:rsidR="000E7D2C" w:rsidRPr="006406A8" w:rsidRDefault="000E7D2C" w:rsidP="00295292">
      <w:pPr>
        <w:pStyle w:val="Heading3"/>
      </w:pPr>
    </w:p>
    <w:p w14:paraId="02106171" w14:textId="77777777" w:rsidR="000E7D2C" w:rsidRPr="006406A8" w:rsidRDefault="000E7D2C" w:rsidP="00295292">
      <w:pPr>
        <w:pStyle w:val="Heading3"/>
      </w:pPr>
    </w:p>
    <w:p w14:paraId="4976F04F" w14:textId="77777777" w:rsidR="000E7D2C" w:rsidRPr="006406A8" w:rsidRDefault="00295292" w:rsidP="00295292">
      <w:pPr>
        <w:pStyle w:val="Heading3"/>
      </w:pPr>
      <w:r w:rsidRPr="00FB745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72ACA" wp14:editId="28315FCD">
                <wp:simplePos x="0" y="0"/>
                <wp:positionH relativeFrom="column">
                  <wp:posOffset>29210</wp:posOffset>
                </wp:positionH>
                <wp:positionV relativeFrom="paragraph">
                  <wp:posOffset>-808990</wp:posOffset>
                </wp:positionV>
                <wp:extent cx="6070600" cy="1172210"/>
                <wp:effectExtent l="0" t="0" r="0" b="8890"/>
                <wp:wrapNone/>
                <wp:docPr id="85380684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0600" cy="1172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D3C056" w14:textId="3AB8F4CC" w:rsidR="00295292" w:rsidRPr="003F5B7A" w:rsidRDefault="003F5B7A" w:rsidP="003F5B7A">
                            <w:pPr>
                              <w:pStyle w:val="Heading1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Mary Moylan N</w:t>
                            </w:r>
                            <w:r w:rsidR="00681C05">
                              <w:rPr>
                                <w:rFonts w:cs="Arial"/>
                              </w:rPr>
                              <w:t xml:space="preserve">orthern </w:t>
                            </w:r>
                            <w:r>
                              <w:rPr>
                                <w:rFonts w:cs="Arial"/>
                              </w:rPr>
                              <w:t>T</w:t>
                            </w:r>
                            <w:r w:rsidR="00681C05">
                              <w:rPr>
                                <w:rFonts w:cs="Arial"/>
                              </w:rPr>
                              <w:t>erritory</w:t>
                            </w:r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  <w:r w:rsidR="00681C05">
                              <w:rPr>
                                <w:rFonts w:cs="Arial"/>
                              </w:rPr>
                              <w:br/>
                            </w:r>
                            <w:r>
                              <w:rPr>
                                <w:rFonts w:cs="Arial"/>
                              </w:rPr>
                              <w:t>Social Worker of the Year Award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72AC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.3pt;margin-top:-63.7pt;width:478pt;height:9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" filled="f" stroked="f" strokeweight=".5pt">
                <v:textbox inset="0,0,0,0">
                  <w:txbxContent>
                    <w:p w14:paraId="76D3C056" w14:textId="3AB8F4CC" w:rsidR="00295292" w:rsidRPr="003F5B7A" w:rsidRDefault="003F5B7A" w:rsidP="003F5B7A">
                      <w:pPr>
                        <w:pStyle w:val="Heading1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Mary Moylan N</w:t>
                      </w:r>
                      <w:r w:rsidR="00681C05">
                        <w:rPr>
                          <w:rFonts w:cs="Arial"/>
                        </w:rPr>
                        <w:t xml:space="preserve">orthern </w:t>
                      </w:r>
                      <w:r>
                        <w:rPr>
                          <w:rFonts w:cs="Arial"/>
                        </w:rPr>
                        <w:t>T</w:t>
                      </w:r>
                      <w:r w:rsidR="00681C05">
                        <w:rPr>
                          <w:rFonts w:cs="Arial"/>
                        </w:rPr>
                        <w:t>erritory</w:t>
                      </w:r>
                      <w:r>
                        <w:rPr>
                          <w:rFonts w:cs="Arial"/>
                        </w:rPr>
                        <w:t xml:space="preserve"> </w:t>
                      </w:r>
                      <w:r w:rsidR="00681C05">
                        <w:rPr>
                          <w:rFonts w:cs="Arial"/>
                        </w:rPr>
                        <w:br/>
                      </w:r>
                      <w:r>
                        <w:rPr>
                          <w:rFonts w:cs="Arial"/>
                        </w:rPr>
                        <w:t>Social Worker of the Year Award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72EDF2BF" w14:textId="77777777" w:rsidR="000E7D2C" w:rsidRDefault="000E7D2C" w:rsidP="00295292">
      <w:pPr>
        <w:pStyle w:val="Heading3"/>
      </w:pPr>
    </w:p>
    <w:p w14:paraId="2D867762" w14:textId="297C52DA" w:rsidR="009F7F13" w:rsidRDefault="003F5B7A" w:rsidP="00295292">
      <w:pPr>
        <w:pStyle w:val="Heading3"/>
      </w:pPr>
      <w:r>
        <w:t>An initiative of the AASW Northern Territory Branch.</w:t>
      </w:r>
    </w:p>
    <w:p w14:paraId="52818A83" w14:textId="614FA64A" w:rsidR="003F5B7A" w:rsidRDefault="003F5B7A" w:rsidP="003F5B7A">
      <w:r>
        <w:t>Through this award we celebrate the life and work of N</w:t>
      </w:r>
      <w:r w:rsidR="00681C05">
        <w:t xml:space="preserve">orthern </w:t>
      </w:r>
      <w:r>
        <w:t>T</w:t>
      </w:r>
      <w:r w:rsidR="00681C05">
        <w:t>erritory (NT)</w:t>
      </w:r>
      <w:r>
        <w:t xml:space="preserve"> social worker Ms Mary Moylan. The award and $1,000 prize money will be presented in Darwin mid-late November 2026; date and location are yet to be confirmed. All eligible nominations will be acknowledged</w:t>
      </w:r>
    </w:p>
    <w:p w14:paraId="1C44593C" w14:textId="633B2532" w:rsidR="003F5B7A" w:rsidRPr="003F5B7A" w:rsidRDefault="003F5B7A" w:rsidP="003F5B7A">
      <w:pPr>
        <w:pStyle w:val="Heading3"/>
        <w:rPr>
          <w:rFonts w:eastAsiaTheme="minorHAnsi" w:cstheme="minorBidi"/>
          <w:b w:val="0"/>
          <w:color w:val="000000" w:themeColor="text1"/>
          <w:sz w:val="20"/>
        </w:rPr>
      </w:pPr>
      <w:r>
        <w:t>Selection criteria</w:t>
      </w:r>
      <w:r>
        <w:br/>
      </w:r>
      <w:r w:rsidRPr="003F5B7A">
        <w:rPr>
          <w:rFonts w:eastAsiaTheme="minorHAnsi" w:cstheme="minorBidi"/>
          <w:b w:val="0"/>
          <w:color w:val="000000" w:themeColor="text1"/>
          <w:sz w:val="20"/>
        </w:rPr>
        <w:t>Two or more of the following three criteria must be met.</w:t>
      </w:r>
    </w:p>
    <w:p w14:paraId="118771E6" w14:textId="7350DF59" w:rsidR="003F5B7A" w:rsidRPr="003F5B7A" w:rsidRDefault="003F5B7A" w:rsidP="00681C05">
      <w:pPr>
        <w:pStyle w:val="Heading2"/>
        <w:numPr>
          <w:ilvl w:val="0"/>
          <w:numId w:val="9"/>
        </w:numPr>
        <w:ind w:left="426" w:hanging="426"/>
      </w:pPr>
      <w:r>
        <w:t>Outstanding consistent practice</w:t>
      </w:r>
    </w:p>
    <w:p w14:paraId="50EC3EA9" w14:textId="141347C8" w:rsidR="003F5B7A" w:rsidRDefault="003F5B7A" w:rsidP="003F5B7A">
      <w:r>
        <w:t>Significant contribution in the NT through client or community work, research, social policy or</w:t>
      </w:r>
      <w:r>
        <w:t xml:space="preserve"> </w:t>
      </w:r>
      <w:r>
        <w:t>management.</w:t>
      </w:r>
    </w:p>
    <w:p w14:paraId="122CAE37" w14:textId="55C8A6BE" w:rsidR="003F5B7A" w:rsidRDefault="003F5B7A" w:rsidP="003F5B7A">
      <w:pPr>
        <w:pStyle w:val="ListParagraph"/>
        <w:numPr>
          <w:ilvl w:val="0"/>
          <w:numId w:val="11"/>
        </w:numPr>
      </w:pPr>
      <w:r>
        <w:t>How has the nominee made a difference</w:t>
      </w:r>
      <w:r>
        <w:t>.</w:t>
      </w:r>
    </w:p>
    <w:p w14:paraId="57243F22" w14:textId="0CC927A0" w:rsidR="003F5B7A" w:rsidRDefault="003F5B7A" w:rsidP="003F5B7A">
      <w:pPr>
        <w:pStyle w:val="ListParagraph"/>
        <w:numPr>
          <w:ilvl w:val="0"/>
          <w:numId w:val="11"/>
        </w:numPr>
      </w:pPr>
      <w:proofErr w:type="gramStart"/>
      <w:r>
        <w:t>Well</w:t>
      </w:r>
      <w:proofErr w:type="gramEnd"/>
      <w:r w:rsidR="00681C05">
        <w:t xml:space="preserve"> </w:t>
      </w:r>
      <w:r>
        <w:t>regarded by colleagues, clients and community</w:t>
      </w:r>
      <w:r>
        <w:t>.</w:t>
      </w:r>
    </w:p>
    <w:p w14:paraId="2496DC50" w14:textId="4A467DB6" w:rsidR="003F5B7A" w:rsidRDefault="003F5B7A" w:rsidP="003F5B7A">
      <w:pPr>
        <w:pStyle w:val="ListParagraph"/>
        <w:numPr>
          <w:ilvl w:val="0"/>
          <w:numId w:val="11"/>
        </w:numPr>
      </w:pPr>
      <w:proofErr w:type="gramStart"/>
      <w:r>
        <w:t>Models</w:t>
      </w:r>
      <w:proofErr w:type="gramEnd"/>
      <w:r>
        <w:t xml:space="preserve"> exemplary professional standards</w:t>
      </w:r>
      <w:r>
        <w:t>.</w:t>
      </w:r>
    </w:p>
    <w:p w14:paraId="4A8E9E30" w14:textId="3CC8AB26" w:rsidR="003F5B7A" w:rsidRDefault="003F5B7A" w:rsidP="00681C05">
      <w:pPr>
        <w:pStyle w:val="Heading2"/>
        <w:numPr>
          <w:ilvl w:val="0"/>
          <w:numId w:val="9"/>
        </w:numPr>
        <w:ind w:left="426" w:hanging="426"/>
      </w:pPr>
      <w:r>
        <w:t>Focus on community work</w:t>
      </w:r>
    </w:p>
    <w:p w14:paraId="206270D2" w14:textId="7DAAF38C" w:rsidR="003F5B7A" w:rsidRDefault="003F5B7A" w:rsidP="003F5B7A">
      <w:r>
        <w:t>Has demonstrated commitment to social work values by initiating or leading community change</w:t>
      </w:r>
      <w:r w:rsidR="00681C05">
        <w:t xml:space="preserve"> </w:t>
      </w:r>
      <w:r>
        <w:t>that promotes inclusion, wellbeing and social justice in the NT.</w:t>
      </w:r>
    </w:p>
    <w:p w14:paraId="7B8EFEC1" w14:textId="4E3A3CDF" w:rsidR="003F5B7A" w:rsidRDefault="003F5B7A" w:rsidP="00681C05">
      <w:pPr>
        <w:pStyle w:val="ListParagraph"/>
        <w:numPr>
          <w:ilvl w:val="0"/>
          <w:numId w:val="11"/>
        </w:numPr>
      </w:pPr>
      <w:r>
        <w:t>Advocates for change/access in systems and structures</w:t>
      </w:r>
      <w:r w:rsidR="00681C05">
        <w:t>.</w:t>
      </w:r>
    </w:p>
    <w:p w14:paraId="37D0237B" w14:textId="2B3E1892" w:rsidR="003F5B7A" w:rsidRDefault="003F5B7A" w:rsidP="00681C05">
      <w:pPr>
        <w:pStyle w:val="ListParagraph"/>
        <w:numPr>
          <w:ilvl w:val="0"/>
          <w:numId w:val="11"/>
        </w:numPr>
      </w:pPr>
      <w:r>
        <w:t>Working with clients and communities to uphold human rights</w:t>
      </w:r>
      <w:r w:rsidR="00681C05">
        <w:t>.</w:t>
      </w:r>
    </w:p>
    <w:p w14:paraId="326DD4FE" w14:textId="6BB0137D" w:rsidR="003F5B7A" w:rsidRDefault="003F5B7A" w:rsidP="003F5B7A">
      <w:pPr>
        <w:pStyle w:val="ListParagraph"/>
        <w:numPr>
          <w:ilvl w:val="0"/>
          <w:numId w:val="11"/>
        </w:numPr>
      </w:pPr>
      <w:r>
        <w:t>Establishing and/or delivers innovative community services or community</w:t>
      </w:r>
      <w:r w:rsidR="00681C05">
        <w:t xml:space="preserve"> </w:t>
      </w:r>
      <w:r>
        <w:t>development work where gaps exist.</w:t>
      </w:r>
    </w:p>
    <w:p w14:paraId="3A90E0ED" w14:textId="62D8BC9C" w:rsidR="003F5B7A" w:rsidRDefault="003F5B7A" w:rsidP="00681C05">
      <w:pPr>
        <w:pStyle w:val="Heading2"/>
        <w:numPr>
          <w:ilvl w:val="0"/>
          <w:numId w:val="9"/>
        </w:numPr>
        <w:ind w:left="426" w:hanging="426"/>
      </w:pPr>
      <w:r>
        <w:t>Focus on social work profession</w:t>
      </w:r>
    </w:p>
    <w:p w14:paraId="39A51DE3" w14:textId="214AB7FD" w:rsidR="003F5B7A" w:rsidRDefault="003F5B7A" w:rsidP="003F5B7A">
      <w:r>
        <w:t>Has demonstrated commitment to social work values by actively contributing to the</w:t>
      </w:r>
      <w:r w:rsidR="00681C05">
        <w:t xml:space="preserve"> </w:t>
      </w:r>
      <w:r>
        <w:t>development and growth of the social workers in the NT.</w:t>
      </w:r>
    </w:p>
    <w:p w14:paraId="0E78667C" w14:textId="47AB41F2" w:rsidR="003F5B7A" w:rsidRDefault="003F5B7A" w:rsidP="00681C05">
      <w:pPr>
        <w:pStyle w:val="ListParagraph"/>
        <w:numPr>
          <w:ilvl w:val="0"/>
          <w:numId w:val="11"/>
        </w:numPr>
      </w:pPr>
      <w:r>
        <w:t>Providing clinical supervision or mentoring</w:t>
      </w:r>
      <w:r w:rsidR="00681C05">
        <w:t>.</w:t>
      </w:r>
    </w:p>
    <w:p w14:paraId="3C004E6E" w14:textId="100DAB52" w:rsidR="003F5B7A" w:rsidRDefault="003F5B7A" w:rsidP="00681C05">
      <w:pPr>
        <w:pStyle w:val="ListParagraph"/>
        <w:numPr>
          <w:ilvl w:val="0"/>
          <w:numId w:val="11"/>
        </w:numPr>
      </w:pPr>
      <w:r>
        <w:t>Implementing social work specific projects</w:t>
      </w:r>
      <w:r w:rsidR="00681C05">
        <w:t>.</w:t>
      </w:r>
    </w:p>
    <w:p w14:paraId="72CDB251" w14:textId="6B6508B6" w:rsidR="003F5B7A" w:rsidRDefault="003F5B7A" w:rsidP="00681C05">
      <w:pPr>
        <w:pStyle w:val="ListParagraph"/>
        <w:numPr>
          <w:ilvl w:val="0"/>
          <w:numId w:val="11"/>
        </w:numPr>
      </w:pPr>
      <w:r>
        <w:t>Supervising and/or support</w:t>
      </w:r>
      <w:r w:rsidR="00681C05">
        <w:t>ing</w:t>
      </w:r>
      <w:r>
        <w:t xml:space="preserve"> students</w:t>
      </w:r>
      <w:r w:rsidR="00681C05">
        <w:t>.</w:t>
      </w:r>
    </w:p>
    <w:p w14:paraId="583EBDE4" w14:textId="39E1B859" w:rsidR="003F5B7A" w:rsidRDefault="003F5B7A" w:rsidP="00681C05">
      <w:pPr>
        <w:pStyle w:val="Heading2"/>
      </w:pPr>
      <w:r>
        <w:t xml:space="preserve">Nomination </w:t>
      </w:r>
      <w:r w:rsidR="00681C05">
        <w:t>r</w:t>
      </w:r>
      <w:r>
        <w:t>equirements</w:t>
      </w:r>
    </w:p>
    <w:p w14:paraId="7A07C664" w14:textId="19B1A09F" w:rsidR="003F5B7A" w:rsidRDefault="003F5B7A" w:rsidP="00681C05">
      <w:pPr>
        <w:pStyle w:val="ListParagraph"/>
        <w:numPr>
          <w:ilvl w:val="0"/>
          <w:numId w:val="14"/>
        </w:numPr>
      </w:pPr>
      <w:r>
        <w:t>One-page nomination statement addressing two or more of the criteria.</w:t>
      </w:r>
    </w:p>
    <w:p w14:paraId="1752E01E" w14:textId="44409501" w:rsidR="003F5B7A" w:rsidRDefault="003F5B7A" w:rsidP="00681C05">
      <w:pPr>
        <w:pStyle w:val="ListParagraph"/>
        <w:numPr>
          <w:ilvl w:val="0"/>
          <w:numId w:val="14"/>
        </w:numPr>
      </w:pPr>
      <w:r>
        <w:t>One referee report (maximum one page)</w:t>
      </w:r>
      <w:r w:rsidR="0050364F">
        <w:t>.</w:t>
      </w:r>
    </w:p>
    <w:p w14:paraId="39D080CB" w14:textId="7CA12099" w:rsidR="00681C05" w:rsidRDefault="003F5B7A" w:rsidP="00681C05">
      <w:pPr>
        <w:pStyle w:val="ListParagraph"/>
        <w:numPr>
          <w:ilvl w:val="0"/>
          <w:numId w:val="14"/>
        </w:numPr>
      </w:pPr>
      <w:r>
        <w:t>Nominee agreement</w:t>
      </w:r>
      <w:r w:rsidR="0050364F">
        <w:t>.</w:t>
      </w:r>
    </w:p>
    <w:p w14:paraId="6A180F04" w14:textId="77777777" w:rsidR="00681C05" w:rsidRDefault="00681C05">
      <w:pPr>
        <w:spacing w:after="0" w:line="240" w:lineRule="auto"/>
      </w:pPr>
      <w:r>
        <w:br w:type="page"/>
      </w:r>
    </w:p>
    <w:p w14:paraId="6FA4766D" w14:textId="1DA5B078" w:rsidR="00FF6BA6" w:rsidRDefault="00681C05" w:rsidP="00681C05">
      <w:pPr>
        <w:pStyle w:val="Heading3"/>
      </w:pPr>
      <w:r>
        <w:lastRenderedPageBreak/>
        <w:t>Mary Moylan Award nomination form</w:t>
      </w:r>
    </w:p>
    <w:p w14:paraId="6F7AED16" w14:textId="21A6683A" w:rsidR="00681C05" w:rsidRDefault="00681C05" w:rsidP="00681C05">
      <w:pPr>
        <w:pStyle w:val="Heading2"/>
      </w:pPr>
      <w:proofErr w:type="gramStart"/>
      <w:r>
        <w:t>Nominator</w:t>
      </w:r>
      <w:proofErr w:type="gramEnd"/>
      <w:r>
        <w:t xml:space="preserve">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681C05" w14:paraId="0C867B06" w14:textId="77777777" w:rsidTr="00681C05">
        <w:trPr>
          <w:trHeight w:val="510"/>
        </w:trPr>
        <w:tc>
          <w:tcPr>
            <w:tcW w:w="3539" w:type="dxa"/>
            <w:vAlign w:val="center"/>
          </w:tcPr>
          <w:p w14:paraId="701E8F3F" w14:textId="28C7BD57" w:rsidR="00681C05" w:rsidRDefault="00681C05" w:rsidP="00681C05">
            <w:pPr>
              <w:spacing w:after="0"/>
            </w:pPr>
            <w:r>
              <w:rPr>
                <w:rFonts w:eastAsiaTheme="minorHAnsi"/>
                <w:kern w:val="2"/>
                <w:szCs w:val="24"/>
                <w:lang w:val="en-AU"/>
                <w14:ligatures w14:val="standardContextual"/>
              </w:rPr>
              <w:t>Name of nominator</w:t>
            </w:r>
          </w:p>
        </w:tc>
        <w:sdt>
          <w:sdtPr>
            <w:id w:val="-2099621681"/>
            <w:placeholder>
              <w:docPart w:val="9AB7E37B130E4B25A7F86FEBF1C28853"/>
            </w:placeholder>
            <w:showingPlcHdr/>
          </w:sdtPr>
          <w:sdtContent>
            <w:tc>
              <w:tcPr>
                <w:tcW w:w="6089" w:type="dxa"/>
                <w:vAlign w:val="center"/>
              </w:tcPr>
              <w:p w14:paraId="5F6A4FDB" w14:textId="4D5BCD2C" w:rsidR="00681C05" w:rsidRDefault="0050364F" w:rsidP="00681C05">
                <w:pPr>
                  <w:spacing w:after="0"/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0364F" w14:paraId="107E710D" w14:textId="77777777" w:rsidTr="00681C05">
        <w:trPr>
          <w:trHeight w:val="510"/>
        </w:trPr>
        <w:tc>
          <w:tcPr>
            <w:tcW w:w="3539" w:type="dxa"/>
            <w:vAlign w:val="center"/>
          </w:tcPr>
          <w:p w14:paraId="1E2A4F54" w14:textId="0218CB2F" w:rsidR="0050364F" w:rsidRDefault="0050364F" w:rsidP="0050364F">
            <w:pPr>
              <w:spacing w:after="0"/>
            </w:pPr>
            <w:r>
              <w:t>Mobile</w:t>
            </w:r>
          </w:p>
        </w:tc>
        <w:sdt>
          <w:sdtPr>
            <w:id w:val="1328012998"/>
            <w:placeholder>
              <w:docPart w:val="50BD60052F1B49A78CA2E01F22372F9D"/>
            </w:placeholder>
            <w:showingPlcHdr/>
          </w:sdtPr>
          <w:sdtContent>
            <w:tc>
              <w:tcPr>
                <w:tcW w:w="6089" w:type="dxa"/>
                <w:vAlign w:val="center"/>
              </w:tcPr>
              <w:p w14:paraId="5831FB31" w14:textId="6F49D582" w:rsidR="0050364F" w:rsidRDefault="0050364F" w:rsidP="0050364F">
                <w:pPr>
                  <w:spacing w:after="0"/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0364F" w14:paraId="0D99DB36" w14:textId="77777777" w:rsidTr="00681C05">
        <w:trPr>
          <w:trHeight w:val="510"/>
        </w:trPr>
        <w:tc>
          <w:tcPr>
            <w:tcW w:w="3539" w:type="dxa"/>
            <w:vAlign w:val="center"/>
          </w:tcPr>
          <w:p w14:paraId="5DC3C8ED" w14:textId="424A2EE8" w:rsidR="0050364F" w:rsidRDefault="0050364F" w:rsidP="0050364F">
            <w:pPr>
              <w:spacing w:after="0"/>
            </w:pPr>
            <w:r>
              <w:t>Email</w:t>
            </w:r>
          </w:p>
        </w:tc>
        <w:sdt>
          <w:sdtPr>
            <w:id w:val="-1122459422"/>
            <w:placeholder>
              <w:docPart w:val="18DBE529BA4549908CD43950055480D0"/>
            </w:placeholder>
            <w:showingPlcHdr/>
          </w:sdtPr>
          <w:sdtContent>
            <w:tc>
              <w:tcPr>
                <w:tcW w:w="6089" w:type="dxa"/>
                <w:vAlign w:val="center"/>
              </w:tcPr>
              <w:p w14:paraId="3B0017B2" w14:textId="6D52D988" w:rsidR="0050364F" w:rsidRDefault="0050364F" w:rsidP="0050364F">
                <w:pPr>
                  <w:spacing w:after="0"/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0364F" w14:paraId="26A41A17" w14:textId="77777777" w:rsidTr="00681C05">
        <w:trPr>
          <w:trHeight w:val="510"/>
        </w:trPr>
        <w:tc>
          <w:tcPr>
            <w:tcW w:w="3539" w:type="dxa"/>
            <w:vAlign w:val="center"/>
          </w:tcPr>
          <w:p w14:paraId="627B6E66" w14:textId="27596DE0" w:rsidR="0050364F" w:rsidRDefault="0050364F" w:rsidP="0050364F">
            <w:pPr>
              <w:spacing w:after="0"/>
            </w:pPr>
            <w:r>
              <w:t>Relationship to nominee</w:t>
            </w:r>
          </w:p>
        </w:tc>
        <w:tc>
          <w:tcPr>
            <w:tcW w:w="6089" w:type="dxa"/>
            <w:vAlign w:val="center"/>
          </w:tcPr>
          <w:p w14:paraId="2F4F3ED8" w14:textId="4F58FCCF" w:rsidR="0050364F" w:rsidRDefault="0050364F" w:rsidP="0050364F">
            <w:pPr>
              <w:spacing w:after="0"/>
            </w:pPr>
            <w:sdt>
              <w:sdtPr>
                <w:id w:val="71123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Employer    </w:t>
            </w:r>
            <w:sdt>
              <w:sdtPr>
                <w:id w:val="-30608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Colleague</w:t>
            </w:r>
          </w:p>
          <w:p w14:paraId="34471958" w14:textId="03B607C3" w:rsidR="0050364F" w:rsidRDefault="0050364F" w:rsidP="0050364F">
            <w:pPr>
              <w:spacing w:after="0"/>
            </w:pPr>
            <w:sdt>
              <w:sdtPr>
                <w:id w:val="-1617835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Other: </w:t>
            </w:r>
            <w:sdt>
              <w:sdtPr>
                <w:id w:val="-1683351030"/>
                <w:placeholder>
                  <w:docPart w:val="817D2B7367FD4E7B8D1E7BBD04EB4B42"/>
                </w:placeholder>
                <w:showingPlcHdr/>
              </w:sdtPr>
              <w:sdtContent>
                <w:r w:rsidRPr="009B1D75">
                  <w:rPr>
                    <w:rStyle w:val="PlaceholderText"/>
                  </w:rPr>
                  <w:t>Click to enter text</w:t>
                </w:r>
              </w:sdtContent>
            </w:sdt>
          </w:p>
        </w:tc>
      </w:tr>
    </w:tbl>
    <w:p w14:paraId="5332D470" w14:textId="77777777" w:rsidR="00681C05" w:rsidRDefault="00681C05" w:rsidP="00681C05">
      <w:pPr>
        <w:pStyle w:val="Heading2"/>
      </w:pPr>
    </w:p>
    <w:p w14:paraId="256B36E5" w14:textId="7626F35D" w:rsidR="00681C05" w:rsidRDefault="00681C05" w:rsidP="00681C05">
      <w:pPr>
        <w:pStyle w:val="Heading2"/>
      </w:pPr>
      <w:r>
        <w:t>Nomin</w:t>
      </w:r>
      <w:r>
        <w:t>ee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50364F" w14:paraId="3D6BDA2D" w14:textId="77777777" w:rsidTr="00681C05">
        <w:trPr>
          <w:trHeight w:val="510"/>
        </w:trPr>
        <w:tc>
          <w:tcPr>
            <w:tcW w:w="3539" w:type="dxa"/>
            <w:vAlign w:val="center"/>
          </w:tcPr>
          <w:p w14:paraId="1D25B733" w14:textId="41C1AB86" w:rsidR="0050364F" w:rsidRDefault="0050364F" w:rsidP="0050364F">
            <w:pPr>
              <w:spacing w:after="0"/>
            </w:pPr>
            <w:r>
              <w:rPr>
                <w:rFonts w:eastAsiaTheme="minorHAnsi"/>
                <w:kern w:val="2"/>
                <w:szCs w:val="24"/>
                <w:lang w:val="en-AU"/>
                <w14:ligatures w14:val="standardContextual"/>
              </w:rPr>
              <w:t>Name of no</w:t>
            </w:r>
            <w:r>
              <w:rPr>
                <w:rFonts w:eastAsiaTheme="minorHAnsi"/>
                <w:kern w:val="2"/>
                <w:szCs w:val="24"/>
                <w:lang w:val="en-AU"/>
                <w14:ligatures w14:val="standardContextual"/>
              </w:rPr>
              <w:t>minee</w:t>
            </w:r>
          </w:p>
        </w:tc>
        <w:sdt>
          <w:sdtPr>
            <w:id w:val="1079723262"/>
            <w:placeholder>
              <w:docPart w:val="29C2F0875BE9406BB516458FACB4BCA8"/>
            </w:placeholder>
            <w:showingPlcHdr/>
          </w:sdtPr>
          <w:sdtContent>
            <w:tc>
              <w:tcPr>
                <w:tcW w:w="6089" w:type="dxa"/>
                <w:vAlign w:val="center"/>
              </w:tcPr>
              <w:p w14:paraId="4AF1E85B" w14:textId="45955663" w:rsidR="0050364F" w:rsidRDefault="0050364F" w:rsidP="0050364F">
                <w:pPr>
                  <w:spacing w:after="0"/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0364F" w14:paraId="7556BDC0" w14:textId="77777777" w:rsidTr="00681C05">
        <w:trPr>
          <w:trHeight w:val="510"/>
        </w:trPr>
        <w:tc>
          <w:tcPr>
            <w:tcW w:w="3539" w:type="dxa"/>
            <w:vAlign w:val="center"/>
          </w:tcPr>
          <w:p w14:paraId="6D9DD87F" w14:textId="10C57F8E" w:rsidR="0050364F" w:rsidRDefault="0050364F" w:rsidP="0050364F">
            <w:pPr>
              <w:spacing w:after="0"/>
            </w:pPr>
            <w:r>
              <w:t>Field(s) of practice</w:t>
            </w:r>
          </w:p>
        </w:tc>
        <w:sdt>
          <w:sdtPr>
            <w:id w:val="1355538676"/>
            <w:placeholder>
              <w:docPart w:val="EDB2135188854957BC92552CA0465017"/>
            </w:placeholder>
            <w:showingPlcHdr/>
          </w:sdtPr>
          <w:sdtContent>
            <w:tc>
              <w:tcPr>
                <w:tcW w:w="6089" w:type="dxa"/>
                <w:vAlign w:val="center"/>
              </w:tcPr>
              <w:p w14:paraId="5B876C68" w14:textId="0D1FF779" w:rsidR="0050364F" w:rsidRDefault="0050364F" w:rsidP="0050364F">
                <w:pPr>
                  <w:spacing w:after="0"/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0364F" w14:paraId="5D239EC6" w14:textId="77777777" w:rsidTr="00681C05">
        <w:trPr>
          <w:trHeight w:val="510"/>
        </w:trPr>
        <w:tc>
          <w:tcPr>
            <w:tcW w:w="3539" w:type="dxa"/>
            <w:vAlign w:val="center"/>
          </w:tcPr>
          <w:p w14:paraId="1BBA6524" w14:textId="37895A93" w:rsidR="0050364F" w:rsidRDefault="0050364F" w:rsidP="0050364F">
            <w:pPr>
              <w:spacing w:after="0"/>
            </w:pPr>
            <w:r>
              <w:t>Current employer/</w:t>
            </w:r>
            <w:proofErr w:type="spellStart"/>
            <w:r>
              <w:t>organisation</w:t>
            </w:r>
            <w:proofErr w:type="spellEnd"/>
          </w:p>
        </w:tc>
        <w:sdt>
          <w:sdtPr>
            <w:id w:val="2129657029"/>
            <w:placeholder>
              <w:docPart w:val="099EEBA5349741A6889F47DDBCC8BCC2"/>
            </w:placeholder>
            <w:showingPlcHdr/>
          </w:sdtPr>
          <w:sdtContent>
            <w:tc>
              <w:tcPr>
                <w:tcW w:w="6089" w:type="dxa"/>
                <w:vAlign w:val="center"/>
              </w:tcPr>
              <w:p w14:paraId="58C6C941" w14:textId="1E6598D4" w:rsidR="0050364F" w:rsidRDefault="0050364F" w:rsidP="0050364F">
                <w:pPr>
                  <w:spacing w:after="0"/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0364F" w14:paraId="7453C9D6" w14:textId="77777777" w:rsidTr="00681C05">
        <w:trPr>
          <w:trHeight w:val="510"/>
        </w:trPr>
        <w:tc>
          <w:tcPr>
            <w:tcW w:w="3539" w:type="dxa"/>
            <w:vAlign w:val="center"/>
          </w:tcPr>
          <w:p w14:paraId="3A8EFBCE" w14:textId="5F67E90F" w:rsidR="0050364F" w:rsidRDefault="0050364F" w:rsidP="0050364F">
            <w:pPr>
              <w:spacing w:after="0"/>
            </w:pPr>
            <w:r>
              <w:t>Years worked in the NT</w:t>
            </w:r>
          </w:p>
        </w:tc>
        <w:sdt>
          <w:sdtPr>
            <w:id w:val="1325242946"/>
            <w:placeholder>
              <w:docPart w:val="05EE47247F6F42DC87D7A74AE108AEB5"/>
            </w:placeholder>
            <w:showingPlcHdr/>
          </w:sdtPr>
          <w:sdtContent>
            <w:tc>
              <w:tcPr>
                <w:tcW w:w="6089" w:type="dxa"/>
                <w:vAlign w:val="center"/>
              </w:tcPr>
              <w:p w14:paraId="43F3A027" w14:textId="3AA4B583" w:rsidR="0050364F" w:rsidRDefault="0050364F" w:rsidP="0050364F">
                <w:pPr>
                  <w:spacing w:after="0"/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</w:tbl>
    <w:p w14:paraId="0175F743" w14:textId="77777777" w:rsidR="00681C05" w:rsidRDefault="00681C05" w:rsidP="00681C05"/>
    <w:p w14:paraId="642EEADC" w14:textId="3A49D975" w:rsidR="00681C05" w:rsidRDefault="00681C05" w:rsidP="00681C05">
      <w:pPr>
        <w:pStyle w:val="Heading2"/>
      </w:pPr>
      <w:r>
        <w:t>Nomin</w:t>
      </w:r>
      <w:r>
        <w:t>ator declaration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681C05" w14:paraId="3BB8BFDC" w14:textId="77777777" w:rsidTr="00681C05">
        <w:trPr>
          <w:trHeight w:val="510"/>
        </w:trPr>
        <w:tc>
          <w:tcPr>
            <w:tcW w:w="3539" w:type="dxa"/>
            <w:vAlign w:val="center"/>
          </w:tcPr>
          <w:p w14:paraId="76F4E2F8" w14:textId="2524D316" w:rsidR="00681C05" w:rsidRDefault="00681C05" w:rsidP="00681C05">
            <w:pPr>
              <w:spacing w:after="0"/>
            </w:pPr>
            <w:r w:rsidRPr="00681C05">
              <w:rPr>
                <w:rFonts w:eastAsiaTheme="minorHAnsi"/>
                <w:kern w:val="2"/>
                <w:szCs w:val="24"/>
                <w:lang w:val="en-AU"/>
                <w14:ligatures w14:val="standardContextual"/>
              </w:rPr>
              <w:t>To the best of my knowledge, the details provided in this nomination are true and correct.</w:t>
            </w:r>
          </w:p>
        </w:tc>
        <w:tc>
          <w:tcPr>
            <w:tcW w:w="6089" w:type="dxa"/>
            <w:vAlign w:val="center"/>
          </w:tcPr>
          <w:p w14:paraId="2BB43743" w14:textId="05E56B8E" w:rsidR="00681C05" w:rsidRDefault="0050364F" w:rsidP="00681C05">
            <w:pPr>
              <w:spacing w:after="0"/>
            </w:pPr>
            <w:sdt>
              <w:sdtPr>
                <w:id w:val="1787150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1C05">
              <w:t>Yes</w:t>
            </w:r>
            <w:r>
              <w:t xml:space="preserve">      </w:t>
            </w:r>
            <w:r w:rsidR="00681C05">
              <w:t xml:space="preserve"> </w:t>
            </w:r>
            <w:sdt>
              <w:sdtPr>
                <w:id w:val="2036688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1C05">
              <w:t>No</w:t>
            </w:r>
          </w:p>
        </w:tc>
      </w:tr>
      <w:tr w:rsidR="0050364F" w14:paraId="277492BE" w14:textId="77777777" w:rsidTr="00681C05">
        <w:trPr>
          <w:trHeight w:val="510"/>
        </w:trPr>
        <w:tc>
          <w:tcPr>
            <w:tcW w:w="3539" w:type="dxa"/>
            <w:vAlign w:val="center"/>
          </w:tcPr>
          <w:p w14:paraId="39A52F71" w14:textId="0693BD7B" w:rsidR="0050364F" w:rsidRDefault="0050364F" w:rsidP="0050364F">
            <w:pPr>
              <w:spacing w:after="0"/>
            </w:pPr>
            <w:r>
              <w:t>Date</w:t>
            </w:r>
          </w:p>
        </w:tc>
        <w:sdt>
          <w:sdtPr>
            <w:id w:val="615181572"/>
            <w:placeholder>
              <w:docPart w:val="A85C140A1229435AACA70241FDCF6734"/>
            </w:placeholder>
            <w:showingPlcHdr/>
          </w:sdtPr>
          <w:sdtContent>
            <w:tc>
              <w:tcPr>
                <w:tcW w:w="6089" w:type="dxa"/>
                <w:vAlign w:val="center"/>
              </w:tcPr>
              <w:p w14:paraId="1119D7B2" w14:textId="2D1C9AB6" w:rsidR="0050364F" w:rsidRDefault="0050364F" w:rsidP="0050364F">
                <w:pPr>
                  <w:spacing w:after="0"/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</w:tbl>
    <w:p w14:paraId="55CE3E0A" w14:textId="77777777" w:rsidR="00681C05" w:rsidRDefault="00681C05" w:rsidP="00681C05"/>
    <w:p w14:paraId="3E714778" w14:textId="334E2046" w:rsidR="0050364F" w:rsidRDefault="0050364F" w:rsidP="0050364F">
      <w:pPr>
        <w:spacing w:after="0"/>
      </w:pPr>
      <w:r>
        <w:rPr>
          <w:b/>
          <w:bCs/>
        </w:rPr>
        <w:t xml:space="preserve">Signature: </w:t>
      </w:r>
      <w:sdt>
        <w:sdtPr>
          <w:id w:val="2060433887"/>
          <w:placeholder>
            <w:docPart w:val="236D25F5D69C4BA28B28275282DAC35B"/>
          </w:placeholder>
          <w:showingPlcHdr/>
        </w:sdtPr>
        <w:sdtContent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sdtContent>
      </w:sdt>
    </w:p>
    <w:p w14:paraId="25251881" w14:textId="47E3AB5F" w:rsidR="0050364F" w:rsidRDefault="0050364F" w:rsidP="00681C05">
      <w:pPr>
        <w:rPr>
          <w:b/>
          <w:bCs/>
        </w:rPr>
      </w:pPr>
    </w:p>
    <w:p w14:paraId="49D56ECA" w14:textId="77777777" w:rsidR="0050364F" w:rsidRDefault="0050364F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14:paraId="5C0F6311" w14:textId="77777777" w:rsidR="0050364F" w:rsidRDefault="0050364F" w:rsidP="0050364F">
      <w:pPr>
        <w:pStyle w:val="Heading3"/>
      </w:pPr>
      <w:r>
        <w:lastRenderedPageBreak/>
        <w:t>Nomination statement</w:t>
      </w:r>
    </w:p>
    <w:p w14:paraId="2147BBD8" w14:textId="7A596233" w:rsidR="0050364F" w:rsidRDefault="0050364F" w:rsidP="0050364F">
      <w:pPr>
        <w:rPr>
          <w:i/>
          <w:iCs/>
        </w:rPr>
      </w:pPr>
      <w:r w:rsidRPr="0050364F">
        <w:rPr>
          <w:i/>
          <w:iCs/>
        </w:rPr>
        <w:t>Provide examples showing how the nominee fulfils at least two selection criteria. Explain the contribution made and its impact. Maximum one page.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0364F" w14:paraId="451D1910" w14:textId="77777777" w:rsidTr="0050364F">
        <w:trPr>
          <w:trHeight w:val="10772"/>
        </w:trPr>
        <w:sdt>
          <w:sdtPr>
            <w:id w:val="2092585706"/>
            <w:placeholder>
              <w:docPart w:val="E70F17467C3D41ECBBB8925FFE2CE3D3"/>
            </w:placeholder>
            <w:showingPlcHdr/>
          </w:sdtPr>
          <w:sdtContent>
            <w:tc>
              <w:tcPr>
                <w:tcW w:w="9628" w:type="dxa"/>
              </w:tcPr>
              <w:p w14:paraId="7E70B6AD" w14:textId="27E0C0B3" w:rsidR="0050364F" w:rsidRDefault="0050364F" w:rsidP="0050364F">
                <w:pPr>
                  <w:rPr>
                    <w:i/>
                    <w:iCs/>
                  </w:rPr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</w:tbl>
    <w:p w14:paraId="0CC71581" w14:textId="420B8BEA" w:rsidR="0050364F" w:rsidRDefault="0050364F" w:rsidP="0050364F">
      <w:pPr>
        <w:rPr>
          <w:i/>
          <w:iCs/>
        </w:rPr>
      </w:pPr>
    </w:p>
    <w:p w14:paraId="5003789B" w14:textId="77777777" w:rsidR="0050364F" w:rsidRDefault="0050364F">
      <w:pPr>
        <w:spacing w:after="0" w:line="240" w:lineRule="auto"/>
        <w:rPr>
          <w:i/>
          <w:iCs/>
        </w:rPr>
      </w:pPr>
      <w:r>
        <w:rPr>
          <w:i/>
          <w:iCs/>
        </w:rPr>
        <w:br w:type="page"/>
      </w:r>
    </w:p>
    <w:p w14:paraId="3036C207" w14:textId="68487C20" w:rsidR="0050364F" w:rsidRDefault="0050364F" w:rsidP="0050364F">
      <w:pPr>
        <w:pStyle w:val="Heading3"/>
      </w:pPr>
      <w:r>
        <w:lastRenderedPageBreak/>
        <w:t>Referee statement</w:t>
      </w:r>
    </w:p>
    <w:p w14:paraId="3FBE59B7" w14:textId="186C369B" w:rsidR="0050364F" w:rsidRDefault="0050364F" w:rsidP="0050364F">
      <w:pPr>
        <w:pStyle w:val="Heading2"/>
      </w:pPr>
      <w:r>
        <w:t>Referee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50364F" w14:paraId="336FCB78" w14:textId="77777777" w:rsidTr="000D3688">
        <w:trPr>
          <w:trHeight w:val="510"/>
        </w:trPr>
        <w:tc>
          <w:tcPr>
            <w:tcW w:w="3539" w:type="dxa"/>
            <w:vAlign w:val="center"/>
          </w:tcPr>
          <w:p w14:paraId="04848CCA" w14:textId="78F16291" w:rsidR="0050364F" w:rsidRDefault="0050364F" w:rsidP="0050364F">
            <w:pPr>
              <w:spacing w:after="0"/>
            </w:pPr>
            <w:r>
              <w:rPr>
                <w:rFonts w:eastAsiaTheme="minorHAnsi"/>
                <w:kern w:val="2"/>
                <w:szCs w:val="24"/>
                <w:lang w:val="en-AU"/>
                <w14:ligatures w14:val="standardContextual"/>
              </w:rPr>
              <w:t>Name of</w:t>
            </w:r>
            <w:r>
              <w:rPr>
                <w:rFonts w:eastAsiaTheme="minorHAnsi"/>
                <w:kern w:val="2"/>
                <w:szCs w:val="24"/>
                <w:lang w:val="en-AU"/>
                <w14:ligatures w14:val="standardContextual"/>
              </w:rPr>
              <w:t xml:space="preserve"> referee</w:t>
            </w:r>
          </w:p>
        </w:tc>
        <w:sdt>
          <w:sdtPr>
            <w:id w:val="-695548338"/>
            <w:placeholder>
              <w:docPart w:val="71731336B81D45ACBE1D24350FC7152D"/>
            </w:placeholder>
            <w:showingPlcHdr/>
          </w:sdtPr>
          <w:sdtContent>
            <w:tc>
              <w:tcPr>
                <w:tcW w:w="6089" w:type="dxa"/>
                <w:vAlign w:val="center"/>
              </w:tcPr>
              <w:p w14:paraId="6C19C38C" w14:textId="540329BC" w:rsidR="0050364F" w:rsidRDefault="0050364F" w:rsidP="0050364F">
                <w:pPr>
                  <w:spacing w:after="0"/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0364F" w14:paraId="62B3ADF5" w14:textId="77777777" w:rsidTr="000D3688">
        <w:trPr>
          <w:trHeight w:val="510"/>
        </w:trPr>
        <w:tc>
          <w:tcPr>
            <w:tcW w:w="3539" w:type="dxa"/>
            <w:vAlign w:val="center"/>
          </w:tcPr>
          <w:p w14:paraId="62DD8CF0" w14:textId="77777777" w:rsidR="0050364F" w:rsidRDefault="0050364F" w:rsidP="0050364F">
            <w:pPr>
              <w:spacing w:after="0"/>
            </w:pPr>
            <w:r>
              <w:t>Mobile</w:t>
            </w:r>
          </w:p>
        </w:tc>
        <w:sdt>
          <w:sdtPr>
            <w:id w:val="-261763844"/>
            <w:placeholder>
              <w:docPart w:val="0146C3D5B172418098616E9E687F85B4"/>
            </w:placeholder>
            <w:showingPlcHdr/>
          </w:sdtPr>
          <w:sdtContent>
            <w:tc>
              <w:tcPr>
                <w:tcW w:w="6089" w:type="dxa"/>
                <w:vAlign w:val="center"/>
              </w:tcPr>
              <w:p w14:paraId="6874C4ED" w14:textId="701451F2" w:rsidR="0050364F" w:rsidRDefault="0050364F" w:rsidP="0050364F">
                <w:pPr>
                  <w:spacing w:after="0"/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0364F" w14:paraId="67FFC11F" w14:textId="77777777" w:rsidTr="000D3688">
        <w:trPr>
          <w:trHeight w:val="510"/>
        </w:trPr>
        <w:tc>
          <w:tcPr>
            <w:tcW w:w="3539" w:type="dxa"/>
            <w:vAlign w:val="center"/>
          </w:tcPr>
          <w:p w14:paraId="2225857E" w14:textId="77777777" w:rsidR="0050364F" w:rsidRDefault="0050364F" w:rsidP="0050364F">
            <w:pPr>
              <w:spacing w:after="0"/>
            </w:pPr>
            <w:r>
              <w:t>Email</w:t>
            </w:r>
          </w:p>
        </w:tc>
        <w:sdt>
          <w:sdtPr>
            <w:id w:val="1496457593"/>
            <w:placeholder>
              <w:docPart w:val="22BEE7765A7F43B9BF2FE9CC63EA4707"/>
            </w:placeholder>
            <w:showingPlcHdr/>
          </w:sdtPr>
          <w:sdtContent>
            <w:tc>
              <w:tcPr>
                <w:tcW w:w="6089" w:type="dxa"/>
                <w:vAlign w:val="center"/>
              </w:tcPr>
              <w:p w14:paraId="147F056C" w14:textId="0B3C39A8" w:rsidR="0050364F" w:rsidRDefault="0050364F" w:rsidP="0050364F">
                <w:pPr>
                  <w:spacing w:after="0"/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0364F" w14:paraId="6D9AD755" w14:textId="77777777" w:rsidTr="000D3688">
        <w:trPr>
          <w:trHeight w:val="510"/>
        </w:trPr>
        <w:tc>
          <w:tcPr>
            <w:tcW w:w="3539" w:type="dxa"/>
            <w:vAlign w:val="center"/>
          </w:tcPr>
          <w:p w14:paraId="59A0A7A3" w14:textId="77777777" w:rsidR="0050364F" w:rsidRDefault="0050364F" w:rsidP="0050364F">
            <w:pPr>
              <w:spacing w:after="0"/>
            </w:pPr>
            <w:r>
              <w:t>Relationship to nominee</w:t>
            </w:r>
          </w:p>
        </w:tc>
        <w:tc>
          <w:tcPr>
            <w:tcW w:w="6089" w:type="dxa"/>
            <w:vAlign w:val="center"/>
          </w:tcPr>
          <w:p w14:paraId="76A978D1" w14:textId="77777777" w:rsidR="0050364F" w:rsidRDefault="0050364F" w:rsidP="0050364F">
            <w:pPr>
              <w:spacing w:after="0"/>
            </w:pPr>
            <w:sdt>
              <w:sdtPr>
                <w:id w:val="577336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Employer    </w:t>
            </w:r>
            <w:sdt>
              <w:sdtPr>
                <w:id w:val="130034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Colleague</w:t>
            </w:r>
          </w:p>
          <w:p w14:paraId="17F00274" w14:textId="5E8CE03C" w:rsidR="0050364F" w:rsidRDefault="0050364F" w:rsidP="0050364F">
            <w:pPr>
              <w:spacing w:after="0"/>
            </w:pPr>
            <w:sdt>
              <w:sdtPr>
                <w:id w:val="780919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Other: </w:t>
            </w:r>
            <w:sdt>
              <w:sdtPr>
                <w:id w:val="-1222895112"/>
                <w:placeholder>
                  <w:docPart w:val="A5789A8E22E947D2AEBAD11833C09E47"/>
                </w:placeholder>
                <w:showingPlcHdr/>
              </w:sdtPr>
              <w:sdtContent>
                <w:r w:rsidRPr="009B1D75">
                  <w:rPr>
                    <w:rStyle w:val="PlaceholderText"/>
                  </w:rPr>
                  <w:t>Click to enter text</w:t>
                </w:r>
              </w:sdtContent>
            </w:sdt>
          </w:p>
        </w:tc>
      </w:tr>
    </w:tbl>
    <w:p w14:paraId="488D7C21" w14:textId="77777777" w:rsidR="0050364F" w:rsidRDefault="0050364F" w:rsidP="0050364F">
      <w:pPr>
        <w:rPr>
          <w:i/>
          <w:iCs/>
        </w:rPr>
      </w:pPr>
    </w:p>
    <w:p w14:paraId="654FD0D6" w14:textId="7589F51E" w:rsidR="0050364F" w:rsidRDefault="0050364F" w:rsidP="0050364F">
      <w:pPr>
        <w:rPr>
          <w:i/>
          <w:iCs/>
        </w:rPr>
      </w:pPr>
      <w:r w:rsidRPr="0050364F">
        <w:rPr>
          <w:i/>
          <w:iCs/>
        </w:rPr>
        <w:t>Provide comments and examples showing how the nominee fulfils at least two selection criteria. Maximum one page.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0364F" w14:paraId="097E8206" w14:textId="77777777" w:rsidTr="0050364F">
        <w:trPr>
          <w:trHeight w:val="8050"/>
        </w:trPr>
        <w:sdt>
          <w:sdtPr>
            <w:id w:val="184878679"/>
            <w:placeholder>
              <w:docPart w:val="0FDBCE92D3FE4E12A0722E8D7B0D8E3E"/>
            </w:placeholder>
            <w:showingPlcHdr/>
          </w:sdtPr>
          <w:sdtContent>
            <w:tc>
              <w:tcPr>
                <w:tcW w:w="9628" w:type="dxa"/>
              </w:tcPr>
              <w:p w14:paraId="25DF7B00" w14:textId="6B07790E" w:rsidR="0050364F" w:rsidRDefault="0050364F" w:rsidP="0050364F">
                <w:pPr>
                  <w:rPr>
                    <w:i/>
                    <w:iCs/>
                  </w:rPr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</w:tbl>
    <w:p w14:paraId="71F62383" w14:textId="77777777" w:rsidR="0050364F" w:rsidRDefault="0050364F" w:rsidP="0050364F">
      <w:pPr>
        <w:rPr>
          <w:i/>
          <w:iCs/>
        </w:rPr>
      </w:pPr>
    </w:p>
    <w:p w14:paraId="4C677C4E" w14:textId="2909611E" w:rsidR="0050364F" w:rsidRDefault="0050364F" w:rsidP="0050364F">
      <w:pPr>
        <w:rPr>
          <w:b/>
          <w:bCs/>
        </w:rPr>
      </w:pPr>
      <w:r w:rsidRPr="0050364F">
        <w:rPr>
          <w:b/>
          <w:bCs/>
        </w:rPr>
        <w:t>Signature:</w:t>
      </w:r>
      <w:r>
        <w:rPr>
          <w:b/>
          <w:bCs/>
        </w:rPr>
        <w:t xml:space="preserve"> </w:t>
      </w:r>
      <w:sdt>
        <w:sdtPr>
          <w:id w:val="1748068033"/>
          <w:placeholder>
            <w:docPart w:val="76A14B4B28C84C67B97F6624ACA6A916"/>
          </w:placeholder>
          <w:showingPlcHdr/>
        </w:sdtPr>
        <w:sdtContent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sdtContent>
      </w:sdt>
    </w:p>
    <w:p w14:paraId="3D9F080F" w14:textId="77777777" w:rsidR="0050364F" w:rsidRDefault="0050364F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14:paraId="6CD08AED" w14:textId="165FE9A3" w:rsidR="0050364F" w:rsidRDefault="0050364F" w:rsidP="0050364F">
      <w:pPr>
        <w:pStyle w:val="Heading3"/>
      </w:pPr>
      <w:r>
        <w:lastRenderedPageBreak/>
        <w:t>Nominee acceptance and consent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50364F" w14:paraId="539C0079" w14:textId="77777777" w:rsidTr="000D3688">
        <w:trPr>
          <w:trHeight w:val="510"/>
        </w:trPr>
        <w:tc>
          <w:tcPr>
            <w:tcW w:w="3539" w:type="dxa"/>
            <w:vAlign w:val="center"/>
          </w:tcPr>
          <w:p w14:paraId="176EA794" w14:textId="39A24F7D" w:rsidR="0050364F" w:rsidRDefault="0050364F" w:rsidP="0050364F">
            <w:pPr>
              <w:spacing w:after="0"/>
            </w:pPr>
            <w:r>
              <w:rPr>
                <w:rFonts w:eastAsiaTheme="minorHAnsi"/>
                <w:kern w:val="2"/>
                <w:szCs w:val="24"/>
                <w:lang w:val="en-AU"/>
                <w14:ligatures w14:val="standardContextual"/>
              </w:rPr>
              <w:t xml:space="preserve">Name of </w:t>
            </w:r>
            <w:r>
              <w:rPr>
                <w:rFonts w:eastAsiaTheme="minorHAnsi"/>
                <w:kern w:val="2"/>
                <w:szCs w:val="24"/>
                <w:lang w:val="en-AU"/>
                <w14:ligatures w14:val="standardContextual"/>
              </w:rPr>
              <w:t>nominee</w:t>
            </w:r>
          </w:p>
        </w:tc>
        <w:sdt>
          <w:sdtPr>
            <w:id w:val="-1457942443"/>
            <w:placeholder>
              <w:docPart w:val="A0A371D298804D629B48E37F5E76911B"/>
            </w:placeholder>
            <w:showingPlcHdr/>
          </w:sdtPr>
          <w:sdtContent>
            <w:tc>
              <w:tcPr>
                <w:tcW w:w="6089" w:type="dxa"/>
                <w:vAlign w:val="center"/>
              </w:tcPr>
              <w:p w14:paraId="0B1F8773" w14:textId="4DC95A97" w:rsidR="0050364F" w:rsidRDefault="0050364F" w:rsidP="0050364F">
                <w:pPr>
                  <w:spacing w:after="0"/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0364F" w14:paraId="350CE7B3" w14:textId="77777777" w:rsidTr="000D3688">
        <w:trPr>
          <w:trHeight w:val="510"/>
        </w:trPr>
        <w:tc>
          <w:tcPr>
            <w:tcW w:w="3539" w:type="dxa"/>
            <w:vAlign w:val="center"/>
          </w:tcPr>
          <w:p w14:paraId="22CAF68E" w14:textId="77777777" w:rsidR="0050364F" w:rsidRDefault="0050364F" w:rsidP="0050364F">
            <w:pPr>
              <w:spacing w:after="0"/>
            </w:pPr>
            <w:r>
              <w:t>Mobile</w:t>
            </w:r>
          </w:p>
        </w:tc>
        <w:sdt>
          <w:sdtPr>
            <w:id w:val="1181542741"/>
            <w:placeholder>
              <w:docPart w:val="1533A339891646229D438D7C983E419C"/>
            </w:placeholder>
            <w:showingPlcHdr/>
          </w:sdtPr>
          <w:sdtContent>
            <w:tc>
              <w:tcPr>
                <w:tcW w:w="6089" w:type="dxa"/>
                <w:vAlign w:val="center"/>
              </w:tcPr>
              <w:p w14:paraId="5F615BD5" w14:textId="3CBD4F81" w:rsidR="0050364F" w:rsidRDefault="0050364F" w:rsidP="0050364F">
                <w:pPr>
                  <w:spacing w:after="0"/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0364F" w14:paraId="48E2956A" w14:textId="77777777" w:rsidTr="000D3688">
        <w:trPr>
          <w:trHeight w:val="510"/>
        </w:trPr>
        <w:tc>
          <w:tcPr>
            <w:tcW w:w="3539" w:type="dxa"/>
            <w:vAlign w:val="center"/>
          </w:tcPr>
          <w:p w14:paraId="4B219864" w14:textId="77777777" w:rsidR="0050364F" w:rsidRDefault="0050364F" w:rsidP="0050364F">
            <w:pPr>
              <w:spacing w:after="0"/>
            </w:pPr>
            <w:r>
              <w:t>Email</w:t>
            </w:r>
          </w:p>
        </w:tc>
        <w:sdt>
          <w:sdtPr>
            <w:id w:val="-122241140"/>
            <w:placeholder>
              <w:docPart w:val="34AF7797A6C444778E163561048F6999"/>
            </w:placeholder>
            <w:showingPlcHdr/>
          </w:sdtPr>
          <w:sdtContent>
            <w:tc>
              <w:tcPr>
                <w:tcW w:w="6089" w:type="dxa"/>
                <w:vAlign w:val="center"/>
              </w:tcPr>
              <w:p w14:paraId="62E0106A" w14:textId="1A6EAF33" w:rsidR="0050364F" w:rsidRDefault="0050364F" w:rsidP="0050364F">
                <w:pPr>
                  <w:spacing w:after="0"/>
                </w:pPr>
                <w:r w:rsidRPr="009B1D75">
                  <w:rPr>
                    <w:rStyle w:val="PlaceholderText"/>
                  </w:rPr>
                  <w:t xml:space="preserve">Click </w:t>
                </w:r>
                <w:r>
                  <w:rPr>
                    <w:rStyle w:val="PlaceholderText"/>
                  </w:rPr>
                  <w:t xml:space="preserve">to </w:t>
                </w:r>
                <w:r w:rsidRPr="009B1D75">
                  <w:rPr>
                    <w:rStyle w:val="PlaceholderText"/>
                  </w:rPr>
                  <w:t>enter text</w:t>
                </w:r>
              </w:p>
            </w:tc>
          </w:sdtContent>
        </w:sdt>
      </w:tr>
    </w:tbl>
    <w:p w14:paraId="6BFCDF13" w14:textId="77777777" w:rsidR="0050364F" w:rsidRDefault="0050364F" w:rsidP="0050364F">
      <w:pPr>
        <w:rPr>
          <w:i/>
          <w:iCs/>
        </w:rPr>
      </w:pPr>
    </w:p>
    <w:p w14:paraId="7FED8152" w14:textId="6C76B592" w:rsidR="0050364F" w:rsidRDefault="0050364F" w:rsidP="0050364F">
      <w:r>
        <w:t>Do you accept this nomination?</w:t>
      </w:r>
    </w:p>
    <w:p w14:paraId="1EB331A9" w14:textId="77777777" w:rsidR="0050364F" w:rsidRDefault="0050364F" w:rsidP="0050364F">
      <w:pPr>
        <w:spacing w:after="0"/>
      </w:pPr>
      <w:sdt>
        <w:sdtPr>
          <w:id w:val="1226566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      </w:t>
      </w:r>
      <w:sdt>
        <w:sdtPr>
          <w:id w:val="1803966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14:paraId="48013330" w14:textId="61BC54EE" w:rsidR="0050364F" w:rsidRDefault="0050364F" w:rsidP="0050364F"/>
    <w:p w14:paraId="217D3776" w14:textId="0F1C9776" w:rsidR="0050364F" w:rsidRDefault="0050364F" w:rsidP="0050364F">
      <w:pPr>
        <w:spacing w:after="0"/>
      </w:pPr>
      <w:r>
        <w:rPr>
          <w:b/>
          <w:bCs/>
        </w:rPr>
        <w:t xml:space="preserve">Signature: </w:t>
      </w:r>
      <w:sdt>
        <w:sdtPr>
          <w:id w:val="-561723470"/>
          <w:placeholder>
            <w:docPart w:val="C854922543CE4AD08D6103853D1D8507"/>
          </w:placeholder>
          <w:showingPlcHdr/>
        </w:sdtPr>
        <w:sdtContent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sdtContent>
      </w:sdt>
    </w:p>
    <w:p w14:paraId="5C660DC8" w14:textId="327077C5" w:rsidR="0050364F" w:rsidRDefault="0050364F" w:rsidP="0050364F">
      <w:pPr>
        <w:spacing w:after="0"/>
      </w:pPr>
      <w:r>
        <w:rPr>
          <w:b/>
          <w:bCs/>
        </w:rPr>
        <w:t>Date:</w:t>
      </w:r>
      <w:r w:rsidRPr="0050364F">
        <w:t xml:space="preserve"> </w:t>
      </w:r>
      <w:sdt>
        <w:sdtPr>
          <w:id w:val="-1378535111"/>
          <w:placeholder>
            <w:docPart w:val="12CBA047906240FE978EE83DF73ABAD3"/>
          </w:placeholder>
          <w:showingPlcHdr/>
        </w:sdtPr>
        <w:sdtContent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sdtContent>
      </w:sdt>
    </w:p>
    <w:p w14:paraId="26E98D54" w14:textId="3CD06B10" w:rsidR="0050364F" w:rsidRPr="0050364F" w:rsidRDefault="0050364F" w:rsidP="0050364F">
      <w:pPr>
        <w:rPr>
          <w:b/>
          <w:bCs/>
        </w:rPr>
      </w:pPr>
    </w:p>
    <w:sectPr w:rsidR="0050364F" w:rsidRPr="0050364F" w:rsidSect="00C647CF">
      <w:headerReference w:type="default" r:id="rId10"/>
      <w:headerReference w:type="first" r:id="rId11"/>
      <w:type w:val="continuous"/>
      <w:pgSz w:w="11906" w:h="16838"/>
      <w:pgMar w:top="2253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7C35D" w14:textId="77777777" w:rsidR="00120C76" w:rsidRDefault="00120C76" w:rsidP="001B7929">
      <w:r>
        <w:separator/>
      </w:r>
    </w:p>
  </w:endnote>
  <w:endnote w:type="continuationSeparator" w:id="0">
    <w:p w14:paraId="4EE3B8E0" w14:textId="77777777" w:rsidR="00120C76" w:rsidRDefault="00120C76" w:rsidP="001B7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charset w:val="4D"/>
    <w:family w:val="auto"/>
    <w:pitch w:val="default"/>
    <w:sig w:usb0="00000000" w:usb1="00000000" w:usb2="00000000" w:usb3="00000000" w:csb0="00000001" w:csb1="00000000"/>
  </w:font>
  <w:font w:name="Chaparral Pro">
    <w:altName w:val="Cambria"/>
    <w:charset w:val="4D"/>
    <w:family w:val="roman"/>
    <w:pitch w:val="default"/>
    <w:sig w:usb0="00000000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D6767" w14:textId="77777777" w:rsidR="00120C76" w:rsidRDefault="00120C76" w:rsidP="001B7929">
      <w:r>
        <w:separator/>
      </w:r>
    </w:p>
  </w:footnote>
  <w:footnote w:type="continuationSeparator" w:id="0">
    <w:p w14:paraId="29734C67" w14:textId="77777777" w:rsidR="00120C76" w:rsidRDefault="00120C76" w:rsidP="001B7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BCD7A" w14:textId="77777777" w:rsidR="00A23708" w:rsidRDefault="00A2370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9A0F19" wp14:editId="1347FC6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0684800"/>
          <wp:effectExtent l="0" t="0" r="0" b="0"/>
          <wp:wrapNone/>
          <wp:docPr id="39664670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868713" name="Picture 14188687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E3209" w14:textId="77777777" w:rsidR="00252A1F" w:rsidRDefault="00A2370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F0550A" wp14:editId="297E34D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0684800"/>
          <wp:effectExtent l="0" t="0" r="0" b="0"/>
          <wp:wrapNone/>
          <wp:docPr id="104119125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204817" name="Picture 18182048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525B"/>
    <w:multiLevelType w:val="hybridMultilevel"/>
    <w:tmpl w:val="A218252E"/>
    <w:lvl w:ilvl="0" w:tplc="F97EFE04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14A54"/>
    <w:multiLevelType w:val="hybridMultilevel"/>
    <w:tmpl w:val="C8562C5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F59B2"/>
    <w:multiLevelType w:val="hybridMultilevel"/>
    <w:tmpl w:val="9A3EA59E"/>
    <w:lvl w:ilvl="0" w:tplc="82428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88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63A55"/>
    <w:multiLevelType w:val="hybridMultilevel"/>
    <w:tmpl w:val="31AA901A"/>
    <w:lvl w:ilvl="0" w:tplc="73922F6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A2864"/>
    <w:multiLevelType w:val="hybridMultilevel"/>
    <w:tmpl w:val="C1C8CDD2"/>
    <w:lvl w:ilvl="0" w:tplc="1C9CFD1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688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F1C69"/>
    <w:multiLevelType w:val="hybridMultilevel"/>
    <w:tmpl w:val="29D8B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F068C"/>
    <w:multiLevelType w:val="hybridMultilevel"/>
    <w:tmpl w:val="8BCC8E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A15DA"/>
    <w:multiLevelType w:val="multilevel"/>
    <w:tmpl w:val="5038E9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A45CBA"/>
    <w:multiLevelType w:val="hybridMultilevel"/>
    <w:tmpl w:val="4DD44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860666"/>
    <w:multiLevelType w:val="hybridMultilevel"/>
    <w:tmpl w:val="9A3EC748"/>
    <w:lvl w:ilvl="0" w:tplc="73922F6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C84346"/>
    <w:multiLevelType w:val="hybridMultilevel"/>
    <w:tmpl w:val="523A15E4"/>
    <w:lvl w:ilvl="0" w:tplc="73922F6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F52933"/>
    <w:multiLevelType w:val="hybridMultilevel"/>
    <w:tmpl w:val="DF2AD0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AE56961"/>
    <w:multiLevelType w:val="hybridMultilevel"/>
    <w:tmpl w:val="0A1C3676"/>
    <w:lvl w:ilvl="0" w:tplc="8242846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688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DC6DF5"/>
    <w:multiLevelType w:val="hybridMultilevel"/>
    <w:tmpl w:val="B23087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599898">
    <w:abstractNumId w:val="7"/>
  </w:num>
  <w:num w:numId="2" w16cid:durableId="702096627">
    <w:abstractNumId w:val="5"/>
  </w:num>
  <w:num w:numId="3" w16cid:durableId="218446811">
    <w:abstractNumId w:val="11"/>
  </w:num>
  <w:num w:numId="4" w16cid:durableId="1021592335">
    <w:abstractNumId w:val="8"/>
  </w:num>
  <w:num w:numId="5" w16cid:durableId="1161314723">
    <w:abstractNumId w:val="0"/>
  </w:num>
  <w:num w:numId="6" w16cid:durableId="1919172264">
    <w:abstractNumId w:val="12"/>
  </w:num>
  <w:num w:numId="7" w16cid:durableId="1009913362">
    <w:abstractNumId w:val="2"/>
  </w:num>
  <w:num w:numId="8" w16cid:durableId="1004163603">
    <w:abstractNumId w:val="4"/>
  </w:num>
  <w:num w:numId="9" w16cid:durableId="1462385884">
    <w:abstractNumId w:val="13"/>
  </w:num>
  <w:num w:numId="10" w16cid:durableId="242958998">
    <w:abstractNumId w:val="6"/>
  </w:num>
  <w:num w:numId="11" w16cid:durableId="253519529">
    <w:abstractNumId w:val="9"/>
  </w:num>
  <w:num w:numId="12" w16cid:durableId="1893881040">
    <w:abstractNumId w:val="10"/>
  </w:num>
  <w:num w:numId="13" w16cid:durableId="1527674171">
    <w:abstractNumId w:val="3"/>
  </w:num>
  <w:num w:numId="14" w16cid:durableId="1829318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H2hdCXjNFST0EmWJPMGyTWk/PTsH7NWlX6rv7Bh5kOJq0moQ8nAp4MiS1ONjWIyR+vbsXa+Gk++WOkxBf37sKw==" w:salt="8goJGXgHCg/JqbfdSDafp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7A"/>
    <w:rsid w:val="00003B6B"/>
    <w:rsid w:val="000B195C"/>
    <w:rsid w:val="000E7D2C"/>
    <w:rsid w:val="000F3674"/>
    <w:rsid w:val="001064A5"/>
    <w:rsid w:val="00116E1E"/>
    <w:rsid w:val="00120C76"/>
    <w:rsid w:val="00137133"/>
    <w:rsid w:val="001934B5"/>
    <w:rsid w:val="001B2E89"/>
    <w:rsid w:val="001B7929"/>
    <w:rsid w:val="001D46D6"/>
    <w:rsid w:val="00252A1F"/>
    <w:rsid w:val="00273565"/>
    <w:rsid w:val="00295292"/>
    <w:rsid w:val="00296E33"/>
    <w:rsid w:val="002F4BBF"/>
    <w:rsid w:val="003146AD"/>
    <w:rsid w:val="00317D66"/>
    <w:rsid w:val="00386CB2"/>
    <w:rsid w:val="003F5B7A"/>
    <w:rsid w:val="00456F42"/>
    <w:rsid w:val="00467111"/>
    <w:rsid w:val="0050364F"/>
    <w:rsid w:val="00525BF3"/>
    <w:rsid w:val="005B155C"/>
    <w:rsid w:val="005B2D07"/>
    <w:rsid w:val="006009FD"/>
    <w:rsid w:val="006406A8"/>
    <w:rsid w:val="00656D3D"/>
    <w:rsid w:val="006808EB"/>
    <w:rsid w:val="00681C05"/>
    <w:rsid w:val="006A25DF"/>
    <w:rsid w:val="006B3F08"/>
    <w:rsid w:val="006D2833"/>
    <w:rsid w:val="007138DF"/>
    <w:rsid w:val="00773D01"/>
    <w:rsid w:val="0078496F"/>
    <w:rsid w:val="00841BBF"/>
    <w:rsid w:val="00860FEF"/>
    <w:rsid w:val="00874B89"/>
    <w:rsid w:val="0088366A"/>
    <w:rsid w:val="00890E46"/>
    <w:rsid w:val="008D1BCD"/>
    <w:rsid w:val="008E55D0"/>
    <w:rsid w:val="008E5D72"/>
    <w:rsid w:val="0099671C"/>
    <w:rsid w:val="009D1DBD"/>
    <w:rsid w:val="009F7F13"/>
    <w:rsid w:val="00A23708"/>
    <w:rsid w:val="00AC1418"/>
    <w:rsid w:val="00AD1913"/>
    <w:rsid w:val="00AE28FA"/>
    <w:rsid w:val="00B0070C"/>
    <w:rsid w:val="00B07AE5"/>
    <w:rsid w:val="00B44899"/>
    <w:rsid w:val="00B47A25"/>
    <w:rsid w:val="00BA1B92"/>
    <w:rsid w:val="00BD4106"/>
    <w:rsid w:val="00C22434"/>
    <w:rsid w:val="00C24C07"/>
    <w:rsid w:val="00C53CB6"/>
    <w:rsid w:val="00C647CF"/>
    <w:rsid w:val="00C73156"/>
    <w:rsid w:val="00C90AE0"/>
    <w:rsid w:val="00C971E0"/>
    <w:rsid w:val="00D34B06"/>
    <w:rsid w:val="00DA1DB3"/>
    <w:rsid w:val="00E377EB"/>
    <w:rsid w:val="00E43050"/>
    <w:rsid w:val="00E84199"/>
    <w:rsid w:val="00ED6F72"/>
    <w:rsid w:val="00EE6BD9"/>
    <w:rsid w:val="00F4213B"/>
    <w:rsid w:val="00F54C20"/>
    <w:rsid w:val="00FB27EE"/>
    <w:rsid w:val="00FB4DD3"/>
    <w:rsid w:val="00FB745E"/>
    <w:rsid w:val="00FF2357"/>
    <w:rsid w:val="00FF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63B2F"/>
  <w15:chartTrackingRefBased/>
  <w15:docId w15:val="{97E1C9FA-B129-4FE1-9F39-ACA4B5052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ASW-Normal"/>
    <w:qFormat/>
    <w:rsid w:val="00FB4DD3"/>
    <w:pPr>
      <w:spacing w:after="200" w:line="24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aliases w:val="AASW-Heading 1"/>
    <w:basedOn w:val="Normal"/>
    <w:next w:val="Normal"/>
    <w:link w:val="Heading1Char"/>
    <w:uiPriority w:val="9"/>
    <w:qFormat/>
    <w:rsid w:val="000B195C"/>
    <w:pPr>
      <w:keepNext/>
      <w:keepLines/>
      <w:spacing w:after="80" w:line="440" w:lineRule="exact"/>
      <w:outlineLvl w:val="0"/>
    </w:pPr>
    <w:rPr>
      <w:rFonts w:eastAsiaTheme="majorEastAsia" w:cstheme="majorBidi"/>
      <w:color w:val="FFFFFF" w:themeColor="background1"/>
      <w:sz w:val="40"/>
      <w:szCs w:val="40"/>
    </w:rPr>
  </w:style>
  <w:style w:type="paragraph" w:styleId="Heading2">
    <w:name w:val="heading 2"/>
    <w:aliases w:val="AASW-Heading 2"/>
    <w:basedOn w:val="Normal"/>
    <w:next w:val="Normal"/>
    <w:link w:val="Heading2Char"/>
    <w:uiPriority w:val="9"/>
    <w:unhideWhenUsed/>
    <w:qFormat/>
    <w:rsid w:val="00295292"/>
    <w:pPr>
      <w:keepNext/>
      <w:keepLines/>
      <w:spacing w:after="160" w:line="260" w:lineRule="exact"/>
      <w:outlineLvl w:val="1"/>
    </w:pPr>
    <w:rPr>
      <w:rFonts w:eastAsiaTheme="majorEastAsia" w:cstheme="majorBidi"/>
      <w:b/>
      <w:color w:val="186C5B"/>
      <w:sz w:val="22"/>
      <w:szCs w:val="32"/>
    </w:rPr>
  </w:style>
  <w:style w:type="paragraph" w:styleId="Heading3">
    <w:name w:val="heading 3"/>
    <w:aliases w:val="AASW-Introduction"/>
    <w:basedOn w:val="Heading2"/>
    <w:next w:val="Normal"/>
    <w:link w:val="Heading3Char"/>
    <w:uiPriority w:val="9"/>
    <w:unhideWhenUsed/>
    <w:qFormat/>
    <w:rsid w:val="00295292"/>
    <w:pPr>
      <w:spacing w:afterLines="120" w:after="288" w:line="280" w:lineRule="exact"/>
      <w:outlineLvl w:val="2"/>
    </w:pPr>
    <w:rPr>
      <w:color w:val="183C8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1B7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22C6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7929"/>
    <w:pPr>
      <w:keepNext/>
      <w:keepLines/>
      <w:spacing w:before="80" w:after="40"/>
      <w:outlineLvl w:val="4"/>
    </w:pPr>
    <w:rPr>
      <w:rFonts w:eastAsiaTheme="majorEastAsia" w:cstheme="majorBidi"/>
      <w:color w:val="122C6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79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79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79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79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ASW-Heading 1 Char"/>
    <w:basedOn w:val="DefaultParagraphFont"/>
    <w:link w:val="Heading1"/>
    <w:uiPriority w:val="9"/>
    <w:rsid w:val="000B195C"/>
    <w:rPr>
      <w:rFonts w:ascii="Arial" w:eastAsiaTheme="majorEastAsia" w:hAnsi="Arial" w:cstheme="majorBidi"/>
      <w:color w:val="FFFFFF" w:themeColor="background1"/>
      <w:sz w:val="40"/>
      <w:szCs w:val="40"/>
    </w:rPr>
  </w:style>
  <w:style w:type="character" w:customStyle="1" w:styleId="Heading2Char">
    <w:name w:val="Heading 2 Char"/>
    <w:aliases w:val="AASW-Heading 2 Char"/>
    <w:basedOn w:val="DefaultParagraphFont"/>
    <w:link w:val="Heading2"/>
    <w:uiPriority w:val="9"/>
    <w:rsid w:val="00295292"/>
    <w:rPr>
      <w:rFonts w:ascii="Arial" w:eastAsiaTheme="majorEastAsia" w:hAnsi="Arial" w:cstheme="majorBidi"/>
      <w:b/>
      <w:color w:val="186C5B"/>
      <w:sz w:val="22"/>
      <w:szCs w:val="32"/>
    </w:rPr>
  </w:style>
  <w:style w:type="character" w:customStyle="1" w:styleId="Heading3Char">
    <w:name w:val="Heading 3 Char"/>
    <w:aliases w:val="AASW-Introduction Char"/>
    <w:basedOn w:val="DefaultParagraphFont"/>
    <w:link w:val="Heading3"/>
    <w:uiPriority w:val="9"/>
    <w:rsid w:val="00295292"/>
    <w:rPr>
      <w:rFonts w:ascii="Arial" w:eastAsiaTheme="majorEastAsia" w:hAnsi="Arial" w:cstheme="majorBidi"/>
      <w:b/>
      <w:color w:val="183C8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929"/>
    <w:rPr>
      <w:rFonts w:eastAsiaTheme="majorEastAsia" w:cstheme="majorBidi"/>
      <w:i/>
      <w:iCs/>
      <w:color w:val="122C6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929"/>
    <w:rPr>
      <w:rFonts w:eastAsiaTheme="majorEastAsia" w:cstheme="majorBidi"/>
      <w:color w:val="122C6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9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9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79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79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1B79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1B79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7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1B79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79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1B79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1B7929"/>
    <w:rPr>
      <w:i/>
      <w:iCs/>
      <w:color w:val="122C6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1B7929"/>
    <w:pPr>
      <w:pBdr>
        <w:top w:val="single" w:sz="4" w:space="10" w:color="122C65" w:themeColor="accent1" w:themeShade="BF"/>
        <w:bottom w:val="single" w:sz="4" w:space="10" w:color="122C65" w:themeColor="accent1" w:themeShade="BF"/>
      </w:pBdr>
      <w:spacing w:before="360" w:after="360"/>
      <w:ind w:left="864" w:right="864"/>
      <w:jc w:val="center"/>
    </w:pPr>
    <w:rPr>
      <w:i/>
      <w:iCs/>
      <w:color w:val="122C6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929"/>
    <w:rPr>
      <w:i/>
      <w:iCs/>
      <w:color w:val="122C65" w:themeColor="accent1" w:themeShade="BF"/>
    </w:rPr>
  </w:style>
  <w:style w:type="character" w:styleId="IntenseReference">
    <w:name w:val="Intense Reference"/>
    <w:basedOn w:val="DefaultParagraphFont"/>
    <w:uiPriority w:val="32"/>
    <w:rsid w:val="001B7929"/>
    <w:rPr>
      <w:b/>
      <w:bCs/>
      <w:smallCaps/>
      <w:color w:val="122C6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B79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7929"/>
  </w:style>
  <w:style w:type="paragraph" w:styleId="Footer">
    <w:name w:val="footer"/>
    <w:basedOn w:val="Normal"/>
    <w:link w:val="FooterChar"/>
    <w:uiPriority w:val="99"/>
    <w:unhideWhenUsed/>
    <w:rsid w:val="001B79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7929"/>
  </w:style>
  <w:style w:type="paragraph" w:styleId="NoSpacing">
    <w:name w:val="No Spacing"/>
    <w:aliases w:val="AASW-Title Subheading"/>
    <w:uiPriority w:val="1"/>
    <w:qFormat/>
    <w:rsid w:val="001934B5"/>
    <w:pPr>
      <w:spacing w:before="240"/>
    </w:pPr>
    <w:rPr>
      <w:rFonts w:ascii="Arial" w:hAnsi="Arial"/>
      <w:color w:val="FFFFFF" w:themeColor="background1"/>
    </w:rPr>
  </w:style>
  <w:style w:type="paragraph" w:customStyle="1" w:styleId="BasicParagraph">
    <w:name w:val="[Basic Paragraph]"/>
    <w:basedOn w:val="Normal"/>
    <w:uiPriority w:val="99"/>
    <w:rsid w:val="00386CB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lang w:val="en-US"/>
    </w:rPr>
  </w:style>
  <w:style w:type="paragraph" w:customStyle="1" w:styleId="CoverHeading">
    <w:name w:val="Cover Heading"/>
    <w:basedOn w:val="Normal"/>
    <w:next w:val="Normal"/>
    <w:rsid w:val="00116E1E"/>
    <w:pPr>
      <w:spacing w:after="0"/>
      <w:jc w:val="both"/>
    </w:pPr>
    <w:rPr>
      <w:rFonts w:ascii="Chaparral Pro" w:eastAsiaTheme="minorEastAsia" w:hAnsi="Chaparral Pro"/>
      <w:i/>
      <w:color w:val="FFFFFF" w:themeColor="background1"/>
      <w:kern w:val="0"/>
      <w:sz w:val="5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16E1E"/>
    <w:rPr>
      <w:sz w:val="16"/>
      <w:szCs w:val="16"/>
    </w:rPr>
  </w:style>
  <w:style w:type="character" w:customStyle="1" w:styleId="normaltextrun">
    <w:name w:val="normaltextrun"/>
    <w:basedOn w:val="DefaultParagraphFont"/>
    <w:rsid w:val="00116E1E"/>
  </w:style>
  <w:style w:type="character" w:customStyle="1" w:styleId="eop">
    <w:name w:val="eop"/>
    <w:basedOn w:val="DefaultParagraphFont"/>
    <w:rsid w:val="00116E1E"/>
  </w:style>
  <w:style w:type="table" w:styleId="TableGrid">
    <w:name w:val="Table Grid"/>
    <w:basedOn w:val="TableNormal"/>
    <w:uiPriority w:val="39"/>
    <w:rsid w:val="00C90AE0"/>
    <w:rPr>
      <w:rFonts w:ascii="Arial" w:eastAsiaTheme="minorEastAsia" w:hAnsi="Arial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C90AE0"/>
  </w:style>
  <w:style w:type="character" w:styleId="Hyperlink">
    <w:name w:val="Hyperlink"/>
    <w:basedOn w:val="DefaultParagraphFont"/>
    <w:uiPriority w:val="99"/>
    <w:unhideWhenUsed/>
    <w:rsid w:val="00ED6F72"/>
    <w:rPr>
      <w:color w:val="183C87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6F72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295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50364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asw.sharepoint.com/sites/Branding/Office%20Templates/AASW-Short-Document-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B7E37B130E4B25A7F86FEBF1C28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C31DE-63BC-4D2C-9F2E-D2E337655ED8}"/>
      </w:docPartPr>
      <w:docPartBody>
        <w:p w:rsidR="00000000" w:rsidRDefault="00690AD4" w:rsidP="00690AD4">
          <w:pPr>
            <w:pStyle w:val="9AB7E37B130E4B25A7F86FEBF1C288538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29C2F0875BE9406BB516458FACB4B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38F73-F41B-4722-A603-A0774240A807}"/>
      </w:docPartPr>
      <w:docPartBody>
        <w:p w:rsidR="00000000" w:rsidRDefault="00690AD4" w:rsidP="00690AD4">
          <w:pPr>
            <w:pStyle w:val="29C2F0875BE9406BB516458FACB4BCA84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EDB2135188854957BC92552CA0465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68EA8-BDFD-436E-823D-11E4336D31BA}"/>
      </w:docPartPr>
      <w:docPartBody>
        <w:p w:rsidR="00000000" w:rsidRDefault="00690AD4" w:rsidP="00690AD4">
          <w:pPr>
            <w:pStyle w:val="EDB2135188854957BC92552CA04650174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099EEBA5349741A6889F47DDBCC8B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EBBBC-36A7-48D6-A780-18A36703A58C}"/>
      </w:docPartPr>
      <w:docPartBody>
        <w:p w:rsidR="00000000" w:rsidRDefault="00690AD4" w:rsidP="00690AD4">
          <w:pPr>
            <w:pStyle w:val="099EEBA5349741A6889F47DDBCC8BCC24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05EE47247F6F42DC87D7A74AE108A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0AAE2-2428-47D0-B6C6-7071E7E524D4}"/>
      </w:docPartPr>
      <w:docPartBody>
        <w:p w:rsidR="00000000" w:rsidRDefault="00690AD4" w:rsidP="00690AD4">
          <w:pPr>
            <w:pStyle w:val="05EE47247F6F42DC87D7A74AE108AEB54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A85C140A1229435AACA70241FDCF6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99409-0889-49F1-BDC3-B2C8A1AE4F45}"/>
      </w:docPartPr>
      <w:docPartBody>
        <w:p w:rsidR="00000000" w:rsidRDefault="00690AD4" w:rsidP="00690AD4">
          <w:pPr>
            <w:pStyle w:val="A85C140A1229435AACA70241FDCF67344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817D2B7367FD4E7B8D1E7BBD04EB4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2C0CC-CE4C-44B1-A7C6-F982AA3B7851}"/>
      </w:docPartPr>
      <w:docPartBody>
        <w:p w:rsidR="00000000" w:rsidRDefault="00690AD4" w:rsidP="00690AD4">
          <w:pPr>
            <w:pStyle w:val="817D2B7367FD4E7B8D1E7BBD04EB4B423"/>
          </w:pPr>
          <w:r w:rsidRPr="009B1D75">
            <w:rPr>
              <w:rStyle w:val="PlaceholderText"/>
            </w:rPr>
            <w:t>Click to enter text</w:t>
          </w:r>
        </w:p>
      </w:docPartBody>
    </w:docPart>
    <w:docPart>
      <w:docPartPr>
        <w:name w:val="50BD60052F1B49A78CA2E01F22372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2384E-3CE2-4974-9949-23171188A0F8}"/>
      </w:docPartPr>
      <w:docPartBody>
        <w:p w:rsidR="00000000" w:rsidRDefault="00690AD4" w:rsidP="00690AD4">
          <w:pPr>
            <w:pStyle w:val="50BD60052F1B49A78CA2E01F22372F9D3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18DBE529BA4549908CD4395005548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C707D-C705-4021-9D42-D4CB05AA7B57}"/>
      </w:docPartPr>
      <w:docPartBody>
        <w:p w:rsidR="00000000" w:rsidRDefault="00690AD4" w:rsidP="00690AD4">
          <w:pPr>
            <w:pStyle w:val="18DBE529BA4549908CD43950055480D03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236D25F5D69C4BA28B28275282DAC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0CA3E-E4B9-4AEA-8645-CA7099D59245}"/>
      </w:docPartPr>
      <w:docPartBody>
        <w:p w:rsidR="00000000" w:rsidRDefault="00690AD4" w:rsidP="00690AD4">
          <w:pPr>
            <w:pStyle w:val="236D25F5D69C4BA28B28275282DAC35B3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E70F17467C3D41ECBBB8925FFE2CE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C90F0-4030-45D0-BDAE-4216638E3DD5}"/>
      </w:docPartPr>
      <w:docPartBody>
        <w:p w:rsidR="00000000" w:rsidRDefault="00690AD4" w:rsidP="00690AD4">
          <w:pPr>
            <w:pStyle w:val="E70F17467C3D41ECBBB8925FFE2CE3D33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71731336B81D45ACBE1D24350FC71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611A5-9AD0-43F9-B2E6-C99168903817}"/>
      </w:docPartPr>
      <w:docPartBody>
        <w:p w:rsidR="00000000" w:rsidRDefault="00690AD4" w:rsidP="00690AD4">
          <w:pPr>
            <w:pStyle w:val="71731336B81D45ACBE1D24350FC7152D3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0146C3D5B172418098616E9E687F8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D4E79D-81E0-4ADC-A85A-F7AF16E08A75}"/>
      </w:docPartPr>
      <w:docPartBody>
        <w:p w:rsidR="00000000" w:rsidRDefault="00690AD4" w:rsidP="00690AD4">
          <w:pPr>
            <w:pStyle w:val="0146C3D5B172418098616E9E687F85B43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22BEE7765A7F43B9BF2FE9CC63EA4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FACE1-588C-4794-9D9F-C1E4FBCB4627}"/>
      </w:docPartPr>
      <w:docPartBody>
        <w:p w:rsidR="00000000" w:rsidRDefault="00690AD4" w:rsidP="00690AD4">
          <w:pPr>
            <w:pStyle w:val="22BEE7765A7F43B9BF2FE9CC63EA47073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0FDBCE92D3FE4E12A0722E8D7B0D8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CCADC-ACF9-4B10-83CD-A8DE752EA54D}"/>
      </w:docPartPr>
      <w:docPartBody>
        <w:p w:rsidR="00000000" w:rsidRDefault="00690AD4" w:rsidP="00690AD4">
          <w:pPr>
            <w:pStyle w:val="0FDBCE92D3FE4E12A0722E8D7B0D8E3E3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A0A371D298804D629B48E37F5E76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413642-1A6F-42A6-8D0F-B59C9553F202}"/>
      </w:docPartPr>
      <w:docPartBody>
        <w:p w:rsidR="00000000" w:rsidRDefault="00690AD4" w:rsidP="00690AD4">
          <w:pPr>
            <w:pStyle w:val="A0A371D298804D629B48E37F5E76911B3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1533A339891646229D438D7C983E4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9281D-9E8D-49CC-899A-6835CBE441AB}"/>
      </w:docPartPr>
      <w:docPartBody>
        <w:p w:rsidR="00000000" w:rsidRDefault="00690AD4" w:rsidP="00690AD4">
          <w:pPr>
            <w:pStyle w:val="1533A339891646229D438D7C983E419C3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34AF7797A6C444778E163561048F6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15BD6-D698-4DBA-9612-71D0429A8004}"/>
      </w:docPartPr>
      <w:docPartBody>
        <w:p w:rsidR="00000000" w:rsidRDefault="00690AD4" w:rsidP="00690AD4">
          <w:pPr>
            <w:pStyle w:val="34AF7797A6C444778E163561048F69993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C854922543CE4AD08D6103853D1D8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10076-F079-49CE-8BDD-85C28D41F8EC}"/>
      </w:docPartPr>
      <w:docPartBody>
        <w:p w:rsidR="00000000" w:rsidRDefault="00690AD4" w:rsidP="00690AD4">
          <w:pPr>
            <w:pStyle w:val="C854922543CE4AD08D6103853D1D85073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12CBA047906240FE978EE83DF73AB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A3FF6-ECE3-4B22-B2C5-38E6AAFCEA38}"/>
      </w:docPartPr>
      <w:docPartBody>
        <w:p w:rsidR="00000000" w:rsidRDefault="00690AD4" w:rsidP="00690AD4">
          <w:pPr>
            <w:pStyle w:val="12CBA047906240FE978EE83DF73ABAD33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  <w:docPart>
      <w:docPartPr>
        <w:name w:val="A5789A8E22E947D2AEBAD11833C09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F7141-C227-4FD5-9BCE-573A6CB44800}"/>
      </w:docPartPr>
      <w:docPartBody>
        <w:p w:rsidR="00000000" w:rsidRDefault="00690AD4" w:rsidP="00690AD4">
          <w:pPr>
            <w:pStyle w:val="A5789A8E22E947D2AEBAD11833C09E473"/>
          </w:pPr>
          <w:r w:rsidRPr="009B1D75">
            <w:rPr>
              <w:rStyle w:val="PlaceholderText"/>
            </w:rPr>
            <w:t>Click to enter text</w:t>
          </w:r>
        </w:p>
      </w:docPartBody>
    </w:docPart>
    <w:docPart>
      <w:docPartPr>
        <w:name w:val="76A14B4B28C84C67B97F6624ACA6A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C6D16-2595-4FCC-BEEA-CB97D515952F}"/>
      </w:docPartPr>
      <w:docPartBody>
        <w:p w:rsidR="00000000" w:rsidRDefault="00690AD4" w:rsidP="00690AD4">
          <w:pPr>
            <w:pStyle w:val="76A14B4B28C84C67B97F6624ACA6A9162"/>
          </w:pPr>
          <w:r w:rsidRPr="009B1D75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 xml:space="preserve">to </w:t>
          </w:r>
          <w:r w:rsidRPr="009B1D75">
            <w:rPr>
              <w:rStyle w:val="PlaceholderText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charset w:val="4D"/>
    <w:family w:val="auto"/>
    <w:pitch w:val="default"/>
    <w:sig w:usb0="00000000" w:usb1="00000000" w:usb2="00000000" w:usb3="00000000" w:csb0="00000001" w:csb1="00000000"/>
  </w:font>
  <w:font w:name="Chaparral Pro">
    <w:altName w:val="Cambria"/>
    <w:charset w:val="4D"/>
    <w:family w:val="roman"/>
    <w:pitch w:val="default"/>
    <w:sig w:usb0="00000000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AD4"/>
    <w:rsid w:val="00690AD4"/>
    <w:rsid w:val="00724F89"/>
    <w:rsid w:val="00B4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90AD4"/>
    <w:rPr>
      <w:color w:val="666666"/>
    </w:rPr>
  </w:style>
  <w:style w:type="paragraph" w:customStyle="1" w:styleId="9AB7E37B130E4B25A7F86FEBF1C28853">
    <w:name w:val="9AB7E37B130E4B25A7F86FEBF1C2885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9AB7E37B130E4B25A7F86FEBF1C288531">
    <w:name w:val="9AB7E37B130E4B25A7F86FEBF1C28853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4DC5A3EBC1C44984A06C07C1A035AB28">
    <w:name w:val="4DC5A3EBC1C44984A06C07C1A035AB28"/>
    <w:rsid w:val="00690AD4"/>
  </w:style>
  <w:style w:type="paragraph" w:customStyle="1" w:styleId="67CCA532FEF64655AEFFD9FF4375B561">
    <w:name w:val="67CCA532FEF64655AEFFD9FF4375B561"/>
    <w:rsid w:val="00690AD4"/>
  </w:style>
  <w:style w:type="paragraph" w:customStyle="1" w:styleId="9AB7E37B130E4B25A7F86FEBF1C288532">
    <w:name w:val="9AB7E37B130E4B25A7F86FEBF1C28853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4DC5A3EBC1C44984A06C07C1A035AB281">
    <w:name w:val="4DC5A3EBC1C44984A06C07C1A035AB28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67CCA532FEF64655AEFFD9FF4375B5611">
    <w:name w:val="67CCA532FEF64655AEFFD9FF4375B561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9AB7E37B130E4B25A7F86FEBF1C288533">
    <w:name w:val="9AB7E37B130E4B25A7F86FEBF1C28853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4DC5A3EBC1C44984A06C07C1A035AB282">
    <w:name w:val="4DC5A3EBC1C44984A06C07C1A035AB28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67CCA532FEF64655AEFFD9FF4375B5612">
    <w:name w:val="67CCA532FEF64655AEFFD9FF4375B561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9AB7E37B130E4B25A7F86FEBF1C288534">
    <w:name w:val="9AB7E37B130E4B25A7F86FEBF1C288534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4DC5A3EBC1C44984A06C07C1A035AB283">
    <w:name w:val="4DC5A3EBC1C44984A06C07C1A035AB28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67CCA532FEF64655AEFFD9FF4375B5613">
    <w:name w:val="67CCA532FEF64655AEFFD9FF4375B561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29C2F0875BE9406BB516458FACB4BCA8">
    <w:name w:val="29C2F0875BE9406BB516458FACB4BCA8"/>
    <w:rsid w:val="00690AD4"/>
  </w:style>
  <w:style w:type="paragraph" w:customStyle="1" w:styleId="EDB2135188854957BC92552CA0465017">
    <w:name w:val="EDB2135188854957BC92552CA0465017"/>
    <w:rsid w:val="00690AD4"/>
  </w:style>
  <w:style w:type="paragraph" w:customStyle="1" w:styleId="099EEBA5349741A6889F47DDBCC8BCC2">
    <w:name w:val="099EEBA5349741A6889F47DDBCC8BCC2"/>
    <w:rsid w:val="00690AD4"/>
  </w:style>
  <w:style w:type="paragraph" w:customStyle="1" w:styleId="05EE47247F6F42DC87D7A74AE108AEB5">
    <w:name w:val="05EE47247F6F42DC87D7A74AE108AEB5"/>
    <w:rsid w:val="00690AD4"/>
  </w:style>
  <w:style w:type="paragraph" w:customStyle="1" w:styleId="A85C140A1229435AACA70241FDCF6734">
    <w:name w:val="A85C140A1229435AACA70241FDCF6734"/>
    <w:rsid w:val="00690AD4"/>
  </w:style>
  <w:style w:type="paragraph" w:customStyle="1" w:styleId="9AB7E37B130E4B25A7F86FEBF1C288535">
    <w:name w:val="9AB7E37B130E4B25A7F86FEBF1C288535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4DC5A3EBC1C44984A06C07C1A035AB284">
    <w:name w:val="4DC5A3EBC1C44984A06C07C1A035AB284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67CCA532FEF64655AEFFD9FF4375B5614">
    <w:name w:val="67CCA532FEF64655AEFFD9FF4375B5614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92DBA356C469443B88B1DC18C208F9D6">
    <w:name w:val="92DBA356C469443B88B1DC18C208F9D6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29C2F0875BE9406BB516458FACB4BCA81">
    <w:name w:val="29C2F0875BE9406BB516458FACB4BCA8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EDB2135188854957BC92552CA04650171">
    <w:name w:val="EDB2135188854957BC92552CA0465017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99EEBA5349741A6889F47DDBCC8BCC21">
    <w:name w:val="099EEBA5349741A6889F47DDBCC8BCC2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5EE47247F6F42DC87D7A74AE108AEB51">
    <w:name w:val="05EE47247F6F42DC87D7A74AE108AEB5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A85C140A1229435AACA70241FDCF67341">
    <w:name w:val="A85C140A1229435AACA70241FDCF6734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655C4DDEEA44BBE904699B32BA3828C">
    <w:name w:val="0655C4DDEEA44BBE904699B32BA3828C"/>
    <w:rsid w:val="00690AD4"/>
  </w:style>
  <w:style w:type="paragraph" w:customStyle="1" w:styleId="A2D3E49909C44176A40082514DA45D2E">
    <w:name w:val="A2D3E49909C44176A40082514DA45D2E"/>
    <w:rsid w:val="00690AD4"/>
  </w:style>
  <w:style w:type="paragraph" w:customStyle="1" w:styleId="817D2B7367FD4E7B8D1E7BBD04EB4B42">
    <w:name w:val="817D2B7367FD4E7B8D1E7BBD04EB4B42"/>
    <w:rsid w:val="00690AD4"/>
  </w:style>
  <w:style w:type="paragraph" w:customStyle="1" w:styleId="50BD60052F1B49A78CA2E01F22372F9D">
    <w:name w:val="50BD60052F1B49A78CA2E01F22372F9D"/>
    <w:rsid w:val="00690AD4"/>
  </w:style>
  <w:style w:type="paragraph" w:customStyle="1" w:styleId="18DBE529BA4549908CD43950055480D0">
    <w:name w:val="18DBE529BA4549908CD43950055480D0"/>
    <w:rsid w:val="00690AD4"/>
  </w:style>
  <w:style w:type="paragraph" w:customStyle="1" w:styleId="F1AA328161584207953F3D3EEC25CC40">
    <w:name w:val="F1AA328161584207953F3D3EEC25CC40"/>
    <w:rsid w:val="00690AD4"/>
  </w:style>
  <w:style w:type="paragraph" w:customStyle="1" w:styleId="236D25F5D69C4BA28B28275282DAC35B">
    <w:name w:val="236D25F5D69C4BA28B28275282DAC35B"/>
    <w:rsid w:val="00690AD4"/>
  </w:style>
  <w:style w:type="paragraph" w:customStyle="1" w:styleId="0554512894E1446382FFF4E58E27ECB3">
    <w:name w:val="0554512894E1446382FFF4E58E27ECB3"/>
    <w:rsid w:val="00690AD4"/>
  </w:style>
  <w:style w:type="paragraph" w:customStyle="1" w:styleId="E70F17467C3D41ECBBB8925FFE2CE3D3">
    <w:name w:val="E70F17467C3D41ECBBB8925FFE2CE3D3"/>
    <w:rsid w:val="00690AD4"/>
  </w:style>
  <w:style w:type="paragraph" w:customStyle="1" w:styleId="71731336B81D45ACBE1D24350FC7152D">
    <w:name w:val="71731336B81D45ACBE1D24350FC7152D"/>
    <w:rsid w:val="00690AD4"/>
  </w:style>
  <w:style w:type="paragraph" w:customStyle="1" w:styleId="0146C3D5B172418098616E9E687F85B4">
    <w:name w:val="0146C3D5B172418098616E9E687F85B4"/>
    <w:rsid w:val="00690AD4"/>
  </w:style>
  <w:style w:type="paragraph" w:customStyle="1" w:styleId="22BEE7765A7F43B9BF2FE9CC63EA4707">
    <w:name w:val="22BEE7765A7F43B9BF2FE9CC63EA4707"/>
    <w:rsid w:val="00690AD4"/>
  </w:style>
  <w:style w:type="paragraph" w:customStyle="1" w:styleId="E2AE22F6A12E42A9B99B1D4384DAF767">
    <w:name w:val="E2AE22F6A12E42A9B99B1D4384DAF767"/>
    <w:rsid w:val="00690AD4"/>
  </w:style>
  <w:style w:type="paragraph" w:customStyle="1" w:styleId="0FDBCE92D3FE4E12A0722E8D7B0D8E3E">
    <w:name w:val="0FDBCE92D3FE4E12A0722E8D7B0D8E3E"/>
    <w:rsid w:val="00690AD4"/>
  </w:style>
  <w:style w:type="paragraph" w:customStyle="1" w:styleId="A0A371D298804D629B48E37F5E76911B">
    <w:name w:val="A0A371D298804D629B48E37F5E76911B"/>
    <w:rsid w:val="00690AD4"/>
  </w:style>
  <w:style w:type="paragraph" w:customStyle="1" w:styleId="1533A339891646229D438D7C983E419C">
    <w:name w:val="1533A339891646229D438D7C983E419C"/>
    <w:rsid w:val="00690AD4"/>
  </w:style>
  <w:style w:type="paragraph" w:customStyle="1" w:styleId="34AF7797A6C444778E163561048F6999">
    <w:name w:val="34AF7797A6C444778E163561048F6999"/>
    <w:rsid w:val="00690AD4"/>
  </w:style>
  <w:style w:type="paragraph" w:customStyle="1" w:styleId="5ED87DA7119C4CF7BD198AF261597BC0">
    <w:name w:val="5ED87DA7119C4CF7BD198AF261597BC0"/>
    <w:rsid w:val="00690AD4"/>
  </w:style>
  <w:style w:type="paragraph" w:customStyle="1" w:styleId="5B793447044249CC9A6479C4E9D2307F">
    <w:name w:val="5B793447044249CC9A6479C4E9D2307F"/>
    <w:rsid w:val="00690AD4"/>
  </w:style>
  <w:style w:type="paragraph" w:customStyle="1" w:styleId="35C1441663AC4714B5BA46FB0524DDCF">
    <w:name w:val="35C1441663AC4714B5BA46FB0524DDCF"/>
    <w:rsid w:val="00690AD4"/>
  </w:style>
  <w:style w:type="paragraph" w:customStyle="1" w:styleId="C854922543CE4AD08D6103853D1D8507">
    <w:name w:val="C854922543CE4AD08D6103853D1D8507"/>
    <w:rsid w:val="00690AD4"/>
  </w:style>
  <w:style w:type="paragraph" w:customStyle="1" w:styleId="5B592673BE4048B9AC1EE4A2C8018D52">
    <w:name w:val="5B592673BE4048B9AC1EE4A2C8018D52"/>
    <w:rsid w:val="00690AD4"/>
  </w:style>
  <w:style w:type="paragraph" w:customStyle="1" w:styleId="12CBA047906240FE978EE83DF73ABAD3">
    <w:name w:val="12CBA047906240FE978EE83DF73ABAD3"/>
    <w:rsid w:val="00690AD4"/>
  </w:style>
  <w:style w:type="paragraph" w:customStyle="1" w:styleId="A5789A8E22E947D2AEBAD11833C09E47">
    <w:name w:val="A5789A8E22E947D2AEBAD11833C09E47"/>
    <w:rsid w:val="00690AD4"/>
  </w:style>
  <w:style w:type="paragraph" w:customStyle="1" w:styleId="9AB7E37B130E4B25A7F86FEBF1C288536">
    <w:name w:val="9AB7E37B130E4B25A7F86FEBF1C288536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50BD60052F1B49A78CA2E01F22372F9D1">
    <w:name w:val="50BD60052F1B49A78CA2E01F22372F9D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18DBE529BA4549908CD43950055480D01">
    <w:name w:val="18DBE529BA4549908CD43950055480D0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817D2B7367FD4E7B8D1E7BBD04EB4B421">
    <w:name w:val="817D2B7367FD4E7B8D1E7BBD04EB4B42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29C2F0875BE9406BB516458FACB4BCA82">
    <w:name w:val="29C2F0875BE9406BB516458FACB4BCA8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EDB2135188854957BC92552CA04650172">
    <w:name w:val="EDB2135188854957BC92552CA0465017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99EEBA5349741A6889F47DDBCC8BCC22">
    <w:name w:val="099EEBA5349741A6889F47DDBCC8BCC2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5EE47247F6F42DC87D7A74AE108AEB52">
    <w:name w:val="05EE47247F6F42DC87D7A74AE108AEB5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A85C140A1229435AACA70241FDCF67342">
    <w:name w:val="A85C140A1229435AACA70241FDCF6734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236D25F5D69C4BA28B28275282DAC35B1">
    <w:name w:val="236D25F5D69C4BA28B28275282DAC35B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E70F17467C3D41ECBBB8925FFE2CE3D31">
    <w:name w:val="E70F17467C3D41ECBBB8925FFE2CE3D3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71731336B81D45ACBE1D24350FC7152D1">
    <w:name w:val="71731336B81D45ACBE1D24350FC7152D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146C3D5B172418098616E9E687F85B41">
    <w:name w:val="0146C3D5B172418098616E9E687F85B4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22BEE7765A7F43B9BF2FE9CC63EA47071">
    <w:name w:val="22BEE7765A7F43B9BF2FE9CC63EA4707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A5789A8E22E947D2AEBAD11833C09E471">
    <w:name w:val="A5789A8E22E947D2AEBAD11833C09E47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FDBCE92D3FE4E12A0722E8D7B0D8E3E1">
    <w:name w:val="0FDBCE92D3FE4E12A0722E8D7B0D8E3E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A0A371D298804D629B48E37F5E76911B1">
    <w:name w:val="A0A371D298804D629B48E37F5E76911B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1533A339891646229D438D7C983E419C1">
    <w:name w:val="1533A339891646229D438D7C983E419C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34AF7797A6C444778E163561048F69991">
    <w:name w:val="34AF7797A6C444778E163561048F6999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C854922543CE4AD08D6103853D1D85071">
    <w:name w:val="C854922543CE4AD08D6103853D1D8507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12CBA047906240FE978EE83DF73ABAD31">
    <w:name w:val="12CBA047906240FE978EE83DF73ABAD3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76A14B4B28C84C67B97F6624ACA6A916">
    <w:name w:val="76A14B4B28C84C67B97F6624ACA6A916"/>
    <w:rsid w:val="00690AD4"/>
  </w:style>
  <w:style w:type="paragraph" w:customStyle="1" w:styleId="9AB7E37B130E4B25A7F86FEBF1C288537">
    <w:name w:val="9AB7E37B130E4B25A7F86FEBF1C288537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50BD60052F1B49A78CA2E01F22372F9D2">
    <w:name w:val="50BD60052F1B49A78CA2E01F22372F9D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18DBE529BA4549908CD43950055480D02">
    <w:name w:val="18DBE529BA4549908CD43950055480D0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817D2B7367FD4E7B8D1E7BBD04EB4B422">
    <w:name w:val="817D2B7367FD4E7B8D1E7BBD04EB4B42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29C2F0875BE9406BB516458FACB4BCA83">
    <w:name w:val="29C2F0875BE9406BB516458FACB4BCA8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EDB2135188854957BC92552CA04650173">
    <w:name w:val="EDB2135188854957BC92552CA0465017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99EEBA5349741A6889F47DDBCC8BCC23">
    <w:name w:val="099EEBA5349741A6889F47DDBCC8BCC2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5EE47247F6F42DC87D7A74AE108AEB53">
    <w:name w:val="05EE47247F6F42DC87D7A74AE108AEB5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A85C140A1229435AACA70241FDCF67343">
    <w:name w:val="A85C140A1229435AACA70241FDCF6734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236D25F5D69C4BA28B28275282DAC35B2">
    <w:name w:val="236D25F5D69C4BA28B28275282DAC35B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E70F17467C3D41ECBBB8925FFE2CE3D32">
    <w:name w:val="E70F17467C3D41ECBBB8925FFE2CE3D3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71731336B81D45ACBE1D24350FC7152D2">
    <w:name w:val="71731336B81D45ACBE1D24350FC7152D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146C3D5B172418098616E9E687F85B42">
    <w:name w:val="0146C3D5B172418098616E9E687F85B4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22BEE7765A7F43B9BF2FE9CC63EA47072">
    <w:name w:val="22BEE7765A7F43B9BF2FE9CC63EA4707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A5789A8E22E947D2AEBAD11833C09E472">
    <w:name w:val="A5789A8E22E947D2AEBAD11833C09E47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FDBCE92D3FE4E12A0722E8D7B0D8E3E2">
    <w:name w:val="0FDBCE92D3FE4E12A0722E8D7B0D8E3E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76A14B4B28C84C67B97F6624ACA6A9161">
    <w:name w:val="76A14B4B28C84C67B97F6624ACA6A9161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A0A371D298804D629B48E37F5E76911B2">
    <w:name w:val="A0A371D298804D629B48E37F5E76911B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1533A339891646229D438D7C983E419C2">
    <w:name w:val="1533A339891646229D438D7C983E419C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34AF7797A6C444778E163561048F69992">
    <w:name w:val="34AF7797A6C444778E163561048F6999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C854922543CE4AD08D6103853D1D85072">
    <w:name w:val="C854922543CE4AD08D6103853D1D8507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12CBA047906240FE978EE83DF73ABAD32">
    <w:name w:val="12CBA047906240FE978EE83DF73ABAD3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9AB7E37B130E4B25A7F86FEBF1C288538">
    <w:name w:val="9AB7E37B130E4B25A7F86FEBF1C288538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50BD60052F1B49A78CA2E01F22372F9D3">
    <w:name w:val="50BD60052F1B49A78CA2E01F22372F9D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18DBE529BA4549908CD43950055480D03">
    <w:name w:val="18DBE529BA4549908CD43950055480D0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817D2B7367FD4E7B8D1E7BBD04EB4B423">
    <w:name w:val="817D2B7367FD4E7B8D1E7BBD04EB4B42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29C2F0875BE9406BB516458FACB4BCA84">
    <w:name w:val="29C2F0875BE9406BB516458FACB4BCA84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EDB2135188854957BC92552CA04650174">
    <w:name w:val="EDB2135188854957BC92552CA04650174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99EEBA5349741A6889F47DDBCC8BCC24">
    <w:name w:val="099EEBA5349741A6889F47DDBCC8BCC24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5EE47247F6F42DC87D7A74AE108AEB54">
    <w:name w:val="05EE47247F6F42DC87D7A74AE108AEB54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A85C140A1229435AACA70241FDCF67344">
    <w:name w:val="A85C140A1229435AACA70241FDCF67344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236D25F5D69C4BA28B28275282DAC35B3">
    <w:name w:val="236D25F5D69C4BA28B28275282DAC35B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E70F17467C3D41ECBBB8925FFE2CE3D33">
    <w:name w:val="E70F17467C3D41ECBBB8925FFE2CE3D3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71731336B81D45ACBE1D24350FC7152D3">
    <w:name w:val="71731336B81D45ACBE1D24350FC7152D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146C3D5B172418098616E9E687F85B43">
    <w:name w:val="0146C3D5B172418098616E9E687F85B4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22BEE7765A7F43B9BF2FE9CC63EA47073">
    <w:name w:val="22BEE7765A7F43B9BF2FE9CC63EA4707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A5789A8E22E947D2AEBAD11833C09E473">
    <w:name w:val="A5789A8E22E947D2AEBAD11833C09E47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0FDBCE92D3FE4E12A0722E8D7B0D8E3E3">
    <w:name w:val="0FDBCE92D3FE4E12A0722E8D7B0D8E3E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76A14B4B28C84C67B97F6624ACA6A9162">
    <w:name w:val="76A14B4B28C84C67B97F6624ACA6A9162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A0A371D298804D629B48E37F5E76911B3">
    <w:name w:val="A0A371D298804D629B48E37F5E76911B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1533A339891646229D438D7C983E419C3">
    <w:name w:val="1533A339891646229D438D7C983E419C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34AF7797A6C444778E163561048F69993">
    <w:name w:val="34AF7797A6C444778E163561048F6999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C854922543CE4AD08D6103853D1D85073">
    <w:name w:val="C854922543CE4AD08D6103853D1D8507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  <w:style w:type="paragraph" w:customStyle="1" w:styleId="12CBA047906240FE978EE83DF73ABAD33">
    <w:name w:val="12CBA047906240FE978EE83DF73ABAD33"/>
    <w:rsid w:val="00690AD4"/>
    <w:pPr>
      <w:spacing w:after="200" w:line="240" w:lineRule="exact"/>
    </w:pPr>
    <w:rPr>
      <w:rFonts w:ascii="Arial" w:eastAsiaTheme="minorHAnsi" w:hAnsi="Arial"/>
      <w:color w:val="000000" w:themeColor="text1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ASW 2026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83C87"/>
      </a:accent1>
      <a:accent2>
        <a:srgbClr val="186C5B"/>
      </a:accent2>
      <a:accent3>
        <a:srgbClr val="38A89D"/>
      </a:accent3>
      <a:accent4>
        <a:srgbClr val="F0E7D8"/>
      </a:accent4>
      <a:accent5>
        <a:srgbClr val="C9D0D0"/>
      </a:accent5>
      <a:accent6>
        <a:srgbClr val="A35533"/>
      </a:accent6>
      <a:hlink>
        <a:srgbClr val="183C87"/>
      </a:hlink>
      <a:folHlink>
        <a:srgbClr val="183C87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27A9A914AD5A4B8716A4E76CCC8654" ma:contentTypeVersion="4" ma:contentTypeDescription="Create a new document." ma:contentTypeScope="" ma:versionID="a52b499e405d21c8340285b4e63f8fbf">
  <xsd:schema xmlns:xsd="http://www.w3.org/2001/XMLSchema" xmlns:xs="http://www.w3.org/2001/XMLSchema" xmlns:p="http://schemas.microsoft.com/office/2006/metadata/properties" xmlns:ns2="f5cd127f-6db5-4aa6-ad73-220e5b1001d0" targetNamespace="http://schemas.microsoft.com/office/2006/metadata/properties" ma:root="true" ma:fieldsID="12a927d7c81d211aabaeb69e0d236ad5" ns2:_="">
    <xsd:import namespace="f5cd127f-6db5-4aa6-ad73-220e5b100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d127f-6db5-4aa6-ad73-220e5b100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711E16-3B29-427F-8BB6-3EDD332B0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cd127f-6db5-4aa6-ad73-220e5b100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472806-F71A-47D1-9CEB-149C181003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10820B-01E4-4E6C-8EFD-B7C0BCDBB0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AASW-Short-Document-2026</Template>
  <TotalTime>0</TotalTime>
  <Pages>5</Pages>
  <Words>515</Words>
  <Characters>2512</Characters>
  <Application>Microsoft Office Word</Application>
  <DocSecurity>0</DocSecurity>
  <Lines>39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Anderson</dc:creator>
  <cp:keywords/>
  <dc:description/>
  <cp:lastModifiedBy>Katelyn Anderson</cp:lastModifiedBy>
  <cp:revision>2</cp:revision>
  <cp:lastPrinted>2025-02-10T22:20:00Z</cp:lastPrinted>
  <dcterms:created xsi:type="dcterms:W3CDTF">2026-09-24T04:36:00Z</dcterms:created>
  <dcterms:modified xsi:type="dcterms:W3CDTF">2026-09-24T04:36:00Z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0x010100F027A9A914AD5A4B8716A4E76CCC8654</vt:lpwstr>
  </property>
</Properties>
</file>